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A8D73" w14:textId="77777777" w:rsidR="00015C96" w:rsidRDefault="00015C96" w:rsidP="00015C96">
      <w:pPr>
        <w:rPr>
          <w:rFonts w:ascii="Calibri" w:hAnsi="Calibri"/>
          <w:b/>
          <w:sz w:val="32"/>
          <w:szCs w:val="32"/>
          <w:lang w:val="sl-SI"/>
        </w:rPr>
      </w:pPr>
    </w:p>
    <w:p w14:paraId="4A6EB2AA" w14:textId="6DA3E955" w:rsidR="00CE1129" w:rsidRPr="007918C1" w:rsidRDefault="00015C96" w:rsidP="00015C96">
      <w:pPr>
        <w:ind w:left="2160"/>
        <w:rPr>
          <w:rFonts w:ascii="Calibri" w:hAnsi="Calibri"/>
          <w:b/>
          <w:sz w:val="32"/>
          <w:szCs w:val="32"/>
          <w:lang w:val="sl-SI"/>
        </w:rPr>
      </w:pPr>
      <w:r>
        <w:rPr>
          <w:rFonts w:ascii="Calibri" w:hAnsi="Calibri"/>
          <w:b/>
          <w:sz w:val="32"/>
          <w:szCs w:val="32"/>
          <w:lang w:val="sl-SI"/>
        </w:rPr>
        <w:t xml:space="preserve">        </w:t>
      </w:r>
      <w:r w:rsidR="003C1993" w:rsidRPr="007918C1">
        <w:rPr>
          <w:rFonts w:ascii="Calibri" w:hAnsi="Calibri"/>
          <w:b/>
          <w:sz w:val="32"/>
          <w:szCs w:val="32"/>
          <w:lang w:val="sl-SI"/>
        </w:rPr>
        <w:t>PR</w:t>
      </w:r>
      <w:r w:rsidR="007A7A0D" w:rsidRPr="007918C1">
        <w:rPr>
          <w:rFonts w:ascii="Calibri" w:hAnsi="Calibri"/>
          <w:b/>
          <w:sz w:val="32"/>
          <w:szCs w:val="32"/>
          <w:lang w:val="sl-SI"/>
        </w:rPr>
        <w:t>I</w:t>
      </w:r>
      <w:r w:rsidR="003C1993" w:rsidRPr="007918C1">
        <w:rPr>
          <w:rFonts w:ascii="Calibri" w:hAnsi="Calibri"/>
          <w:b/>
          <w:sz w:val="32"/>
          <w:szCs w:val="32"/>
          <w:lang w:val="sl-SI"/>
        </w:rPr>
        <w:t>JAVNICA</w:t>
      </w:r>
      <w:r w:rsidR="007A7A0D" w:rsidRPr="007918C1">
        <w:rPr>
          <w:rFonts w:ascii="Calibri" w:hAnsi="Calibri"/>
          <w:b/>
          <w:sz w:val="32"/>
          <w:szCs w:val="32"/>
          <w:lang w:val="sl-SI"/>
        </w:rPr>
        <w:t xml:space="preserve"> – SOČNA VILICA</w:t>
      </w:r>
    </w:p>
    <w:p w14:paraId="13C8FC7A" w14:textId="77777777" w:rsidR="003C1993" w:rsidRPr="00015C96" w:rsidRDefault="003C1993" w:rsidP="003C1993">
      <w:pPr>
        <w:pStyle w:val="Odstavekseznama"/>
        <w:numPr>
          <w:ilvl w:val="0"/>
          <w:numId w:val="16"/>
        </w:numPr>
        <w:rPr>
          <w:rFonts w:ascii="Calibri" w:hAnsi="Calibri" w:cs="Calibri"/>
          <w:b/>
          <w:sz w:val="21"/>
          <w:szCs w:val="21"/>
          <w:lang w:val="sl-SI"/>
        </w:rPr>
      </w:pPr>
      <w:r w:rsidRPr="00015C96">
        <w:rPr>
          <w:rFonts w:ascii="Calibri" w:hAnsi="Calibri" w:cs="Calibri"/>
          <w:b/>
          <w:sz w:val="21"/>
          <w:szCs w:val="21"/>
          <w:lang w:val="sl-SI"/>
        </w:rPr>
        <w:t>Podatki o ponudniku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6378"/>
      </w:tblGrid>
      <w:tr w:rsidR="00C368B2" w:rsidRPr="00015C96" w14:paraId="3EDC048C" w14:textId="77777777" w:rsidTr="00CE1129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8A8A32" w14:textId="77777777" w:rsidR="00C368B2" w:rsidRPr="00015C96" w:rsidRDefault="00C368B2" w:rsidP="001220C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  <w:r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Naziv ponudnika: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46AA4" w14:textId="0479B937" w:rsidR="00C368B2" w:rsidRPr="00015C96" w:rsidRDefault="00F86875" w:rsidP="001220C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  <w:r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PRIMER</w:t>
            </w:r>
            <w:r w:rsidR="00944CF7"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 xml:space="preserve">: Janez Novak </w:t>
            </w:r>
            <w:proofErr w:type="spellStart"/>
            <w:r w:rsidR="00944CF7"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s.p</w:t>
            </w:r>
            <w:proofErr w:type="spellEnd"/>
            <w:r w:rsidR="00944CF7"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.</w:t>
            </w:r>
          </w:p>
        </w:tc>
      </w:tr>
      <w:tr w:rsidR="00944CF7" w:rsidRPr="00015C96" w14:paraId="4D0C43C3" w14:textId="77777777" w:rsidTr="00CE1129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4927" w14:textId="77777777" w:rsidR="00944CF7" w:rsidRPr="00015C96" w:rsidRDefault="00944CF7" w:rsidP="001220C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  <w:r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komercialno ime: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E0BEC" w14:textId="7765368C" w:rsidR="00944CF7" w:rsidRPr="00015C96" w:rsidRDefault="00F86875" w:rsidP="001220C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  <w:r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PRIMER</w:t>
            </w:r>
            <w:r w:rsidR="00944CF7"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: Gostilna Novak</w:t>
            </w:r>
          </w:p>
        </w:tc>
      </w:tr>
      <w:tr w:rsidR="00C368B2" w:rsidRPr="00015C96" w14:paraId="05AD4829" w14:textId="77777777" w:rsidTr="00CE1129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906050" w14:textId="77777777" w:rsidR="00C368B2" w:rsidRPr="00015C96" w:rsidRDefault="00C368B2" w:rsidP="001220C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  <w:r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Zakoniti zastopnik: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BBA0D" w14:textId="77777777" w:rsidR="00C368B2" w:rsidRPr="00015C96" w:rsidRDefault="00C368B2" w:rsidP="001220C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</w:p>
        </w:tc>
      </w:tr>
      <w:tr w:rsidR="00C368B2" w:rsidRPr="00015C96" w14:paraId="3AFEE7C9" w14:textId="77777777" w:rsidTr="00CE1129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612A7" w14:textId="77777777" w:rsidR="00C368B2" w:rsidRPr="00015C96" w:rsidRDefault="00C368B2" w:rsidP="001220C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  <w:r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naslov: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66EA0" w14:textId="77777777" w:rsidR="00C368B2" w:rsidRPr="00015C96" w:rsidRDefault="00C368B2" w:rsidP="001220C3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</w:p>
        </w:tc>
      </w:tr>
      <w:tr w:rsidR="004D4A20" w:rsidRPr="00015C96" w14:paraId="3629D620" w14:textId="77777777" w:rsidTr="00CE1129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EE6EE" w14:textId="77777777" w:rsidR="004D4A20" w:rsidRPr="00015C96" w:rsidRDefault="004D4A20" w:rsidP="004D4A2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  <w:r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pošta: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1B4B" w14:textId="77777777" w:rsidR="004D4A20" w:rsidRPr="00015C96" w:rsidRDefault="004D4A20" w:rsidP="004D4A2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</w:p>
        </w:tc>
      </w:tr>
      <w:tr w:rsidR="004D4A20" w:rsidRPr="00015C96" w14:paraId="0E632ED8" w14:textId="77777777" w:rsidTr="00CE1129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86735" w14:textId="77777777" w:rsidR="004D4A20" w:rsidRPr="00015C96" w:rsidRDefault="004D4A20" w:rsidP="004D4A2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  <w:r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matična št.: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C5770" w14:textId="77777777" w:rsidR="004D4A20" w:rsidRPr="00015C96" w:rsidRDefault="004D4A20" w:rsidP="004D4A2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</w:p>
        </w:tc>
      </w:tr>
      <w:tr w:rsidR="004D4A20" w:rsidRPr="00015C96" w14:paraId="2A067F7F" w14:textId="77777777" w:rsidTr="00CE1129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8CF11" w14:textId="77777777" w:rsidR="004D4A20" w:rsidRPr="00015C96" w:rsidRDefault="004D4A20" w:rsidP="004D4A2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  <w:r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davčna št.: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C744E" w14:textId="77777777" w:rsidR="004D4A20" w:rsidRPr="00015C96" w:rsidRDefault="004D4A20" w:rsidP="004D4A2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</w:p>
        </w:tc>
      </w:tr>
      <w:tr w:rsidR="004D4A20" w:rsidRPr="00015C96" w14:paraId="08341475" w14:textId="77777777" w:rsidTr="00CE1129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5F697" w14:textId="77777777" w:rsidR="004D4A20" w:rsidRPr="00015C96" w:rsidRDefault="004D4A20" w:rsidP="004D4A2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  <w:r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ID za DDV: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1EC54" w14:textId="77777777" w:rsidR="004D4A20" w:rsidRPr="00015C96" w:rsidRDefault="004D4A20" w:rsidP="004D4A2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  <w:r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SI</w:t>
            </w:r>
          </w:p>
        </w:tc>
      </w:tr>
      <w:tr w:rsidR="004D4A20" w:rsidRPr="00015C96" w14:paraId="78C240B1" w14:textId="77777777" w:rsidTr="00CE1129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0179FC" w14:textId="77777777" w:rsidR="004D4A20" w:rsidRPr="00015C96" w:rsidRDefault="004D4A20" w:rsidP="004D4A2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  <w:r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odg. oseba za podpis pogodbe: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9C34" w14:textId="77777777" w:rsidR="004D4A20" w:rsidRPr="00015C96" w:rsidRDefault="004D4A20" w:rsidP="004D4A2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</w:p>
        </w:tc>
      </w:tr>
      <w:tr w:rsidR="004D4A20" w:rsidRPr="00015C96" w14:paraId="0D60DBDD" w14:textId="77777777" w:rsidTr="00CE1129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8C348" w14:textId="77777777" w:rsidR="004D4A20" w:rsidRPr="00015C96" w:rsidRDefault="004D4A20" w:rsidP="004D4A2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  <w:r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kontaktna oseba: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87A18" w14:textId="77777777" w:rsidR="004D4A20" w:rsidRPr="00015C96" w:rsidRDefault="004D4A20" w:rsidP="004D4A2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</w:p>
        </w:tc>
      </w:tr>
      <w:tr w:rsidR="004D4A20" w:rsidRPr="00015C96" w14:paraId="6A333974" w14:textId="77777777" w:rsidTr="00CE1129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F6B66" w14:textId="77777777" w:rsidR="004D4A20" w:rsidRPr="00015C96" w:rsidRDefault="004D4A20" w:rsidP="004D4A2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  <w:r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telefon: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81826" w14:textId="77777777" w:rsidR="004D4A20" w:rsidRPr="00015C96" w:rsidRDefault="004D4A20" w:rsidP="004D4A2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</w:p>
        </w:tc>
      </w:tr>
      <w:tr w:rsidR="004D4A20" w:rsidRPr="00015C96" w14:paraId="327ADA3F" w14:textId="77777777" w:rsidTr="00CE1129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FF434" w14:textId="77777777" w:rsidR="004D4A20" w:rsidRPr="00015C96" w:rsidRDefault="004D4A20" w:rsidP="004D4A2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  <w:r w:rsidRPr="00015C96"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  <w:t>E-pošta: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8394C" w14:textId="77777777" w:rsidR="004D4A20" w:rsidRPr="00015C96" w:rsidRDefault="004D4A20" w:rsidP="004D4A2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mallCaps/>
                <w:color w:val="000000"/>
                <w:sz w:val="21"/>
                <w:szCs w:val="21"/>
                <w:lang w:val="sl-SI"/>
              </w:rPr>
            </w:pPr>
          </w:p>
        </w:tc>
      </w:tr>
    </w:tbl>
    <w:p w14:paraId="5E4DBA5D" w14:textId="77777777" w:rsidR="00015C96" w:rsidRPr="007918C1" w:rsidRDefault="00015C96" w:rsidP="004D4A20">
      <w:pPr>
        <w:pStyle w:val="Odstavekseznama"/>
        <w:rPr>
          <w:rFonts w:ascii="Calibri" w:hAnsi="Calibri" w:cs="Calibri"/>
          <w:b/>
          <w:sz w:val="22"/>
          <w:szCs w:val="22"/>
          <w:lang w:val="sl-SI"/>
        </w:rPr>
      </w:pPr>
    </w:p>
    <w:p w14:paraId="3D51357C" w14:textId="77777777" w:rsidR="003C1993" w:rsidRPr="00015C96" w:rsidRDefault="003C1993" w:rsidP="003C1993">
      <w:pPr>
        <w:pStyle w:val="Odstavekseznama"/>
        <w:numPr>
          <w:ilvl w:val="0"/>
          <w:numId w:val="16"/>
        </w:numPr>
        <w:rPr>
          <w:rFonts w:ascii="Calibri" w:hAnsi="Calibri" w:cs="Calibri"/>
          <w:b/>
          <w:sz w:val="21"/>
          <w:szCs w:val="21"/>
          <w:lang w:val="sl-SI"/>
        </w:rPr>
      </w:pPr>
      <w:r w:rsidRPr="00015C96">
        <w:rPr>
          <w:rFonts w:ascii="Calibri" w:hAnsi="Calibri" w:cs="Calibri"/>
          <w:b/>
          <w:sz w:val="21"/>
          <w:szCs w:val="21"/>
          <w:lang w:val="sl-SI"/>
        </w:rPr>
        <w:t>Izbrani termini</w:t>
      </w:r>
    </w:p>
    <w:tbl>
      <w:tblPr>
        <w:tblStyle w:val="Tabelamrea1"/>
        <w:tblW w:w="9587" w:type="dxa"/>
        <w:tblLook w:val="04A0" w:firstRow="1" w:lastRow="0" w:firstColumn="1" w:lastColumn="0" w:noHBand="0" w:noVBand="1"/>
      </w:tblPr>
      <w:tblGrid>
        <w:gridCol w:w="2972"/>
        <w:gridCol w:w="3402"/>
        <w:gridCol w:w="3213"/>
      </w:tblGrid>
      <w:tr w:rsidR="004D4A20" w:rsidRPr="00015C96" w14:paraId="4D62B396" w14:textId="77777777" w:rsidTr="00BA1C87">
        <w:tc>
          <w:tcPr>
            <w:tcW w:w="2972" w:type="dxa"/>
            <w:shd w:val="clear" w:color="auto" w:fill="F7CAAC"/>
          </w:tcPr>
          <w:p w14:paraId="6F7D9E5A" w14:textId="77777777" w:rsidR="004D4A20" w:rsidRPr="00015C96" w:rsidRDefault="004D4A20" w:rsidP="004D4A20">
            <w:pPr>
              <w:contextualSpacing/>
              <w:rPr>
                <w:rFonts w:ascii="Calibri" w:eastAsia="Times New Roman" w:hAnsi="Calibri" w:cs="Times New Roman"/>
                <w:sz w:val="21"/>
                <w:szCs w:val="21"/>
              </w:rPr>
            </w:pPr>
            <w:r w:rsidRPr="00015C96">
              <w:rPr>
                <w:rFonts w:ascii="Calibri" w:eastAsia="Times New Roman" w:hAnsi="Calibri" w:cs="Times New Roman"/>
                <w:sz w:val="21"/>
                <w:szCs w:val="21"/>
              </w:rPr>
              <w:t>Izbrani termin*</w:t>
            </w:r>
          </w:p>
        </w:tc>
        <w:tc>
          <w:tcPr>
            <w:tcW w:w="3402" w:type="dxa"/>
            <w:shd w:val="clear" w:color="auto" w:fill="F7CAAC"/>
          </w:tcPr>
          <w:p w14:paraId="4130C766" w14:textId="77777777" w:rsidR="004D4A20" w:rsidRPr="00015C96" w:rsidRDefault="004D4A20" w:rsidP="004D4A20">
            <w:pPr>
              <w:ind w:left="720"/>
              <w:contextualSpacing/>
              <w:rPr>
                <w:rFonts w:ascii="Calibri" w:eastAsia="Times New Roman" w:hAnsi="Calibri" w:cs="Times New Roman"/>
                <w:sz w:val="21"/>
                <w:szCs w:val="21"/>
              </w:rPr>
            </w:pPr>
          </w:p>
        </w:tc>
        <w:tc>
          <w:tcPr>
            <w:tcW w:w="3213" w:type="dxa"/>
            <w:tcBorders>
              <w:bottom w:val="single" w:sz="4" w:space="0" w:color="auto"/>
            </w:tcBorders>
            <w:shd w:val="clear" w:color="auto" w:fill="F7C09F" w:themeFill="accent2" w:themeFillTint="66"/>
          </w:tcPr>
          <w:p w14:paraId="075E72B1" w14:textId="77777777" w:rsidR="004D4A20" w:rsidRPr="00015C96" w:rsidRDefault="004D4A20" w:rsidP="004D4A20">
            <w:pPr>
              <w:rPr>
                <w:rFonts w:ascii="Calibri" w:eastAsia="Times New Roman" w:hAnsi="Calibri" w:cs="Times New Roman"/>
                <w:sz w:val="21"/>
                <w:szCs w:val="21"/>
              </w:rPr>
            </w:pPr>
            <w:r w:rsidRPr="00015C96">
              <w:rPr>
                <w:rFonts w:ascii="Calibri" w:eastAsia="Times New Roman" w:hAnsi="Calibri" w:cs="Times New Roman"/>
                <w:sz w:val="21"/>
                <w:szCs w:val="21"/>
              </w:rPr>
              <w:t>Termin</w:t>
            </w:r>
          </w:p>
        </w:tc>
      </w:tr>
      <w:tr w:rsidR="001C4C87" w:rsidRPr="00015C96" w14:paraId="78B29805" w14:textId="77777777" w:rsidTr="00BA1C87">
        <w:tc>
          <w:tcPr>
            <w:tcW w:w="2972" w:type="dxa"/>
          </w:tcPr>
          <w:p w14:paraId="5E905FAD" w14:textId="77777777" w:rsidR="001C4C87" w:rsidRPr="00015C96" w:rsidRDefault="001C4C87" w:rsidP="001C4C87">
            <w:pPr>
              <w:ind w:left="720"/>
              <w:contextualSpacing/>
              <w:rPr>
                <w:rFonts w:ascii="Calibri" w:eastAsia="Times New Roman" w:hAnsi="Calibri" w:cs="Times New Roman"/>
                <w:sz w:val="21"/>
                <w:szCs w:val="21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63B3560C" w14:textId="77777777" w:rsidR="001C4C87" w:rsidRPr="00015C96" w:rsidRDefault="001C4C87" w:rsidP="001C4C87">
            <w:pPr>
              <w:numPr>
                <w:ilvl w:val="0"/>
                <w:numId w:val="20"/>
              </w:numPr>
              <w:contextualSpacing/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</w:pPr>
            <w:r w:rsidRPr="00015C96"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  <w:t>SOČNA VILICA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0145" w14:textId="14099C7C" w:rsidR="001C4C87" w:rsidRPr="00015C96" w:rsidRDefault="00F86875" w:rsidP="001C4C87">
            <w:pPr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</w:pPr>
            <w:r w:rsidRPr="00015C96">
              <w:rPr>
                <w:rFonts w:ascii="Calibri" w:hAnsi="Calibri" w:cs="Calibri"/>
                <w:b/>
                <w:bCs/>
                <w:sz w:val="21"/>
                <w:szCs w:val="21"/>
              </w:rPr>
              <w:t>20. maj</w:t>
            </w:r>
          </w:p>
        </w:tc>
      </w:tr>
      <w:tr w:rsidR="001C4C87" w:rsidRPr="00015C96" w14:paraId="65E5FE29" w14:textId="77777777" w:rsidTr="00BA1C87">
        <w:tc>
          <w:tcPr>
            <w:tcW w:w="2972" w:type="dxa"/>
          </w:tcPr>
          <w:p w14:paraId="767EDDA4" w14:textId="77777777" w:rsidR="001C4C87" w:rsidRPr="00015C96" w:rsidRDefault="001C4C87" w:rsidP="001C4C87">
            <w:pPr>
              <w:ind w:left="720"/>
              <w:contextualSpacing/>
              <w:rPr>
                <w:rFonts w:ascii="Calibri" w:eastAsia="Times New Roman" w:hAnsi="Calibri" w:cs="Times New Roman"/>
                <w:sz w:val="21"/>
                <w:szCs w:val="21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7C09D715" w14:textId="77777777" w:rsidR="001C4C87" w:rsidRPr="00015C96" w:rsidRDefault="001C4C87" w:rsidP="001C4C87">
            <w:pPr>
              <w:numPr>
                <w:ilvl w:val="0"/>
                <w:numId w:val="20"/>
              </w:numPr>
              <w:contextualSpacing/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</w:pPr>
            <w:r w:rsidRPr="00015C96"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  <w:t>SOČNA VILICA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403C" w14:textId="463C0F50" w:rsidR="001C4C87" w:rsidRPr="00015C96" w:rsidRDefault="00F86875" w:rsidP="001C4C87">
            <w:pPr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</w:pPr>
            <w:r w:rsidRPr="00015C96">
              <w:rPr>
                <w:rFonts w:ascii="Calibri" w:hAnsi="Calibri" w:cs="Calibri"/>
                <w:b/>
                <w:bCs/>
                <w:sz w:val="21"/>
                <w:szCs w:val="21"/>
              </w:rPr>
              <w:t>3</w:t>
            </w:r>
            <w:r w:rsidR="001C4C87" w:rsidRPr="00015C96">
              <w:rPr>
                <w:rFonts w:ascii="Calibri" w:hAnsi="Calibri" w:cs="Calibri"/>
                <w:b/>
                <w:bCs/>
                <w:sz w:val="21"/>
                <w:szCs w:val="21"/>
              </w:rPr>
              <w:t>. junij</w:t>
            </w:r>
          </w:p>
        </w:tc>
      </w:tr>
      <w:tr w:rsidR="001C4C87" w:rsidRPr="00015C96" w14:paraId="24F22651" w14:textId="77777777" w:rsidTr="00BA1C87">
        <w:tc>
          <w:tcPr>
            <w:tcW w:w="2972" w:type="dxa"/>
          </w:tcPr>
          <w:p w14:paraId="435445DC" w14:textId="77777777" w:rsidR="001C4C87" w:rsidRPr="00015C96" w:rsidRDefault="001C4C87" w:rsidP="001C4C87">
            <w:pPr>
              <w:ind w:left="720"/>
              <w:contextualSpacing/>
              <w:rPr>
                <w:rFonts w:ascii="Calibri" w:eastAsia="Times New Roman" w:hAnsi="Calibri" w:cs="Times New Roman"/>
                <w:sz w:val="21"/>
                <w:szCs w:val="21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1308D008" w14:textId="77777777" w:rsidR="001C4C87" w:rsidRPr="00015C96" w:rsidRDefault="001C4C87" w:rsidP="001C4C87">
            <w:pPr>
              <w:numPr>
                <w:ilvl w:val="0"/>
                <w:numId w:val="20"/>
              </w:numPr>
              <w:contextualSpacing/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</w:pPr>
            <w:r w:rsidRPr="00015C96"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  <w:t>SOČNA VILICA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84D8" w14:textId="4738EF60" w:rsidR="001C4C87" w:rsidRPr="00015C96" w:rsidRDefault="00F86875" w:rsidP="001C4C87">
            <w:pPr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</w:pPr>
            <w:r w:rsidRPr="00015C96">
              <w:rPr>
                <w:rFonts w:ascii="Calibri" w:hAnsi="Calibri" w:cs="Calibri"/>
                <w:b/>
                <w:bCs/>
                <w:sz w:val="21"/>
                <w:szCs w:val="21"/>
              </w:rPr>
              <w:t>17. junij</w:t>
            </w:r>
          </w:p>
        </w:tc>
      </w:tr>
      <w:tr w:rsidR="001C4C87" w:rsidRPr="00015C96" w14:paraId="40FDD68C" w14:textId="77777777" w:rsidTr="00BA1C87">
        <w:tc>
          <w:tcPr>
            <w:tcW w:w="2972" w:type="dxa"/>
          </w:tcPr>
          <w:p w14:paraId="78B4AEB7" w14:textId="77777777" w:rsidR="001C4C87" w:rsidRPr="00015C96" w:rsidRDefault="001C4C87" w:rsidP="001C4C87">
            <w:pPr>
              <w:ind w:left="720"/>
              <w:contextualSpacing/>
              <w:rPr>
                <w:rFonts w:ascii="Calibri" w:eastAsia="Times New Roman" w:hAnsi="Calibri" w:cs="Times New Roman"/>
                <w:sz w:val="21"/>
                <w:szCs w:val="21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469F92A6" w14:textId="77777777" w:rsidR="001C4C87" w:rsidRPr="00015C96" w:rsidRDefault="001C4C87" w:rsidP="001C4C87">
            <w:pPr>
              <w:numPr>
                <w:ilvl w:val="0"/>
                <w:numId w:val="20"/>
              </w:numPr>
              <w:contextualSpacing/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</w:pPr>
            <w:r w:rsidRPr="00015C96"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  <w:t xml:space="preserve">SOČNA VILICA 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C0FE" w14:textId="6E440E70" w:rsidR="001C4C87" w:rsidRPr="00015C96" w:rsidRDefault="001C4C87" w:rsidP="001C4C87">
            <w:pPr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</w:pPr>
            <w:r w:rsidRPr="00015C96"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1. julij </w:t>
            </w:r>
          </w:p>
        </w:tc>
      </w:tr>
      <w:tr w:rsidR="001C4C87" w:rsidRPr="00015C96" w14:paraId="2390BD31" w14:textId="77777777" w:rsidTr="00BA1C87">
        <w:tc>
          <w:tcPr>
            <w:tcW w:w="2972" w:type="dxa"/>
          </w:tcPr>
          <w:p w14:paraId="651C7F84" w14:textId="77777777" w:rsidR="001C4C87" w:rsidRPr="00015C96" w:rsidRDefault="001C4C87" w:rsidP="001C4C87">
            <w:pPr>
              <w:ind w:left="720"/>
              <w:contextualSpacing/>
              <w:rPr>
                <w:rFonts w:ascii="Calibri" w:eastAsia="Times New Roman" w:hAnsi="Calibri" w:cs="Times New Roman"/>
                <w:sz w:val="21"/>
                <w:szCs w:val="21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1154CFCF" w14:textId="395D7CD9" w:rsidR="001C4C87" w:rsidRPr="00015C96" w:rsidRDefault="001C4C87" w:rsidP="001C4C87">
            <w:pPr>
              <w:numPr>
                <w:ilvl w:val="0"/>
                <w:numId w:val="20"/>
              </w:numPr>
              <w:contextualSpacing/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</w:pPr>
            <w:r w:rsidRPr="00015C96"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  <w:t>SOČNA VILICA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FE67" w14:textId="002FE0B9" w:rsidR="001C4C87" w:rsidRPr="00015C96" w:rsidRDefault="00F86875" w:rsidP="001C4C87">
            <w:pPr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</w:pPr>
            <w:r w:rsidRPr="00015C96">
              <w:rPr>
                <w:rFonts w:ascii="Calibri" w:hAnsi="Calibri" w:cs="Calibri"/>
                <w:b/>
                <w:bCs/>
                <w:sz w:val="21"/>
                <w:szCs w:val="21"/>
              </w:rPr>
              <w:t>15</w:t>
            </w:r>
            <w:r w:rsidR="001C4C87" w:rsidRPr="00015C96">
              <w:rPr>
                <w:rFonts w:ascii="Calibri" w:hAnsi="Calibri" w:cs="Calibri"/>
                <w:b/>
                <w:bCs/>
                <w:sz w:val="21"/>
                <w:szCs w:val="21"/>
              </w:rPr>
              <w:t>. julij</w:t>
            </w:r>
          </w:p>
        </w:tc>
      </w:tr>
      <w:tr w:rsidR="001C4C87" w:rsidRPr="00015C96" w14:paraId="6B609DC7" w14:textId="77777777" w:rsidTr="00BA1C87">
        <w:tc>
          <w:tcPr>
            <w:tcW w:w="2972" w:type="dxa"/>
          </w:tcPr>
          <w:p w14:paraId="02B6B960" w14:textId="77777777" w:rsidR="001C4C87" w:rsidRPr="00015C96" w:rsidRDefault="001C4C87" w:rsidP="001C4C87">
            <w:pPr>
              <w:ind w:left="720"/>
              <w:contextualSpacing/>
              <w:rPr>
                <w:rFonts w:ascii="Calibri" w:eastAsia="Times New Roman" w:hAnsi="Calibri" w:cs="Times New Roman"/>
                <w:sz w:val="21"/>
                <w:szCs w:val="21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36F250AC" w14:textId="0A655C99" w:rsidR="001C4C87" w:rsidRPr="00015C96" w:rsidRDefault="001C4C87" w:rsidP="001C4C87">
            <w:pPr>
              <w:numPr>
                <w:ilvl w:val="0"/>
                <w:numId w:val="20"/>
              </w:numPr>
              <w:contextualSpacing/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</w:pPr>
            <w:r w:rsidRPr="00015C96"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  <w:t>SOČNA VILICA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A431" w14:textId="615B0CEC" w:rsidR="001C4C87" w:rsidRPr="00015C96" w:rsidRDefault="007918C1" w:rsidP="001C4C87">
            <w:pPr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</w:pPr>
            <w:r w:rsidRPr="00015C96">
              <w:rPr>
                <w:rFonts w:ascii="Calibri" w:hAnsi="Calibri" w:cs="Calibri"/>
                <w:b/>
                <w:bCs/>
                <w:sz w:val="21"/>
                <w:szCs w:val="21"/>
              </w:rPr>
              <w:t>29. julij</w:t>
            </w:r>
          </w:p>
        </w:tc>
      </w:tr>
      <w:tr w:rsidR="001C4C87" w:rsidRPr="00015C96" w14:paraId="000879EE" w14:textId="77777777" w:rsidTr="00BA1C87">
        <w:tc>
          <w:tcPr>
            <w:tcW w:w="2972" w:type="dxa"/>
          </w:tcPr>
          <w:p w14:paraId="015CE71B" w14:textId="77777777" w:rsidR="001C4C87" w:rsidRPr="00015C96" w:rsidRDefault="001C4C87" w:rsidP="001C4C87">
            <w:pPr>
              <w:ind w:left="720"/>
              <w:contextualSpacing/>
              <w:rPr>
                <w:rFonts w:ascii="Calibri" w:eastAsia="Times New Roman" w:hAnsi="Calibri" w:cs="Times New Roman"/>
                <w:sz w:val="21"/>
                <w:szCs w:val="21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641AB5BF" w14:textId="3D1EB7F8" w:rsidR="001C4C87" w:rsidRPr="00015C96" w:rsidRDefault="001C4C87" w:rsidP="001C4C87">
            <w:pPr>
              <w:numPr>
                <w:ilvl w:val="0"/>
                <w:numId w:val="20"/>
              </w:numPr>
              <w:contextualSpacing/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</w:pPr>
            <w:r w:rsidRPr="00015C96"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  <w:t>SOČNA VILICA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5067" w14:textId="077F376E" w:rsidR="001C4C87" w:rsidRPr="00015C96" w:rsidRDefault="007918C1" w:rsidP="001C4C87">
            <w:pPr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</w:pPr>
            <w:r w:rsidRPr="00015C96">
              <w:rPr>
                <w:rFonts w:ascii="Calibri" w:hAnsi="Calibri" w:cs="Calibri"/>
                <w:b/>
                <w:bCs/>
                <w:sz w:val="21"/>
                <w:szCs w:val="21"/>
              </w:rPr>
              <w:t>12</w:t>
            </w:r>
            <w:r w:rsidR="00067993" w:rsidRPr="00015C96">
              <w:rPr>
                <w:rFonts w:ascii="Calibri" w:hAnsi="Calibri" w:cs="Calibri"/>
                <w:b/>
                <w:bCs/>
                <w:sz w:val="21"/>
                <w:szCs w:val="21"/>
              </w:rPr>
              <w:t>. avgust</w:t>
            </w:r>
          </w:p>
        </w:tc>
      </w:tr>
      <w:tr w:rsidR="001C4C87" w:rsidRPr="00015C96" w14:paraId="294B3D9B" w14:textId="77777777" w:rsidTr="00BA1C87">
        <w:tc>
          <w:tcPr>
            <w:tcW w:w="2972" w:type="dxa"/>
          </w:tcPr>
          <w:p w14:paraId="4B950121" w14:textId="77777777" w:rsidR="001C4C87" w:rsidRPr="00015C96" w:rsidRDefault="001C4C87" w:rsidP="001C4C87">
            <w:pPr>
              <w:ind w:left="720"/>
              <w:contextualSpacing/>
              <w:rPr>
                <w:rFonts w:ascii="Calibri" w:eastAsia="Times New Roman" w:hAnsi="Calibri" w:cs="Times New Roman"/>
                <w:sz w:val="21"/>
                <w:szCs w:val="21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2E5921C9" w14:textId="3F08A21A" w:rsidR="001C4C87" w:rsidRPr="00015C96" w:rsidRDefault="001C4C87" w:rsidP="001C4C87">
            <w:pPr>
              <w:numPr>
                <w:ilvl w:val="0"/>
                <w:numId w:val="20"/>
              </w:numPr>
              <w:contextualSpacing/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</w:pPr>
            <w:r w:rsidRPr="00015C96"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  <w:t>SOČNA VILICA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1EAD8" w14:textId="115CF354" w:rsidR="001C4C87" w:rsidRPr="00015C96" w:rsidRDefault="007918C1" w:rsidP="001C4C87">
            <w:pPr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</w:pPr>
            <w:r w:rsidRPr="00015C96">
              <w:rPr>
                <w:rFonts w:ascii="Calibri" w:hAnsi="Calibri" w:cs="Calibri"/>
                <w:b/>
                <w:bCs/>
                <w:sz w:val="21"/>
                <w:szCs w:val="21"/>
              </w:rPr>
              <w:t>26. avgust</w:t>
            </w:r>
          </w:p>
        </w:tc>
      </w:tr>
      <w:tr w:rsidR="001C4C87" w:rsidRPr="00015C96" w14:paraId="294C0F94" w14:textId="77777777" w:rsidTr="00BA1C87">
        <w:tc>
          <w:tcPr>
            <w:tcW w:w="2972" w:type="dxa"/>
          </w:tcPr>
          <w:p w14:paraId="1839B66F" w14:textId="77777777" w:rsidR="001C4C87" w:rsidRPr="00015C96" w:rsidRDefault="001C4C87" w:rsidP="001C4C87">
            <w:pPr>
              <w:ind w:left="720"/>
              <w:contextualSpacing/>
              <w:rPr>
                <w:rFonts w:ascii="Calibri" w:eastAsia="Times New Roman" w:hAnsi="Calibri" w:cs="Times New Roman"/>
                <w:sz w:val="21"/>
                <w:szCs w:val="21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79187406" w14:textId="66C9E46B" w:rsidR="001C4C87" w:rsidRPr="00015C96" w:rsidRDefault="001C4C87" w:rsidP="001C4C87">
            <w:pPr>
              <w:numPr>
                <w:ilvl w:val="0"/>
                <w:numId w:val="20"/>
              </w:numPr>
              <w:contextualSpacing/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</w:pPr>
            <w:r w:rsidRPr="00015C96"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  <w:t>SOČNA VILICA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F0C2" w14:textId="31596750" w:rsidR="001C4C87" w:rsidRPr="00015C96" w:rsidRDefault="00A01C15" w:rsidP="001C4C87">
            <w:pPr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9</w:t>
            </w:r>
            <w:r w:rsidR="001C4C87" w:rsidRPr="00015C96"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. </w:t>
            </w:r>
            <w:r w:rsidR="00067993" w:rsidRPr="00015C96">
              <w:rPr>
                <w:rFonts w:ascii="Calibri" w:hAnsi="Calibri" w:cs="Calibri"/>
                <w:b/>
                <w:bCs/>
                <w:sz w:val="21"/>
                <w:szCs w:val="21"/>
              </w:rPr>
              <w:t>september</w:t>
            </w:r>
            <w:r w:rsidR="001C4C87" w:rsidRPr="00015C96"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 </w:t>
            </w:r>
          </w:p>
        </w:tc>
      </w:tr>
      <w:tr w:rsidR="007918C1" w:rsidRPr="00015C96" w14:paraId="32D97EB3" w14:textId="77777777" w:rsidTr="00BA1C87">
        <w:tc>
          <w:tcPr>
            <w:tcW w:w="2972" w:type="dxa"/>
          </w:tcPr>
          <w:p w14:paraId="2A18FE35" w14:textId="77777777" w:rsidR="007918C1" w:rsidRPr="00015C96" w:rsidRDefault="007918C1" w:rsidP="001C4C87">
            <w:pPr>
              <w:ind w:left="720"/>
              <w:contextualSpacing/>
              <w:rPr>
                <w:rFonts w:ascii="Calibri" w:eastAsia="Times New Roman" w:hAnsi="Calibri" w:cs="Times New Roman"/>
                <w:sz w:val="21"/>
                <w:szCs w:val="21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1BDD0BA0" w14:textId="6D7E3D0D" w:rsidR="007918C1" w:rsidRPr="00015C96" w:rsidRDefault="007918C1" w:rsidP="001C4C87">
            <w:pPr>
              <w:numPr>
                <w:ilvl w:val="0"/>
                <w:numId w:val="20"/>
              </w:numPr>
              <w:contextualSpacing/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</w:pPr>
            <w:r w:rsidRPr="00015C96">
              <w:rPr>
                <w:rFonts w:ascii="Calibri" w:eastAsia="Times New Roman" w:hAnsi="Calibri" w:cs="Times New Roman"/>
                <w:b/>
                <w:bCs/>
                <w:sz w:val="21"/>
                <w:szCs w:val="21"/>
              </w:rPr>
              <w:t>SOČNA VILICA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C0D6" w14:textId="39056A1A" w:rsidR="007918C1" w:rsidRPr="00015C96" w:rsidRDefault="00713F29" w:rsidP="001C4C87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015C96">
              <w:rPr>
                <w:rFonts w:ascii="Calibri" w:hAnsi="Calibri" w:cs="Calibri"/>
                <w:b/>
                <w:bCs/>
                <w:sz w:val="21"/>
                <w:szCs w:val="21"/>
              </w:rPr>
              <w:t>30</w:t>
            </w:r>
            <w:r w:rsidR="007918C1" w:rsidRPr="00015C96">
              <w:rPr>
                <w:rFonts w:ascii="Calibri" w:hAnsi="Calibri" w:cs="Calibri"/>
                <w:b/>
                <w:bCs/>
                <w:sz w:val="21"/>
                <w:szCs w:val="21"/>
              </w:rPr>
              <w:t>. september</w:t>
            </w:r>
          </w:p>
        </w:tc>
      </w:tr>
    </w:tbl>
    <w:p w14:paraId="7491BB0C" w14:textId="77777777" w:rsidR="004D4A20" w:rsidRPr="007918C1" w:rsidRDefault="004D4A20" w:rsidP="00AF0D4D">
      <w:pPr>
        <w:spacing w:after="0"/>
        <w:jc w:val="both"/>
        <w:rPr>
          <w:rFonts w:ascii="Calibri" w:hAnsi="Calibri" w:cs="Calibri"/>
          <w:i/>
          <w:sz w:val="18"/>
          <w:szCs w:val="18"/>
          <w:lang w:val="sl-SI"/>
        </w:rPr>
      </w:pPr>
    </w:p>
    <w:p w14:paraId="15C1C0F6" w14:textId="77777777" w:rsidR="00AF0D4D" w:rsidRPr="007918C1" w:rsidRDefault="003C1993" w:rsidP="00AF0D4D">
      <w:pPr>
        <w:spacing w:after="0"/>
        <w:jc w:val="both"/>
        <w:rPr>
          <w:rFonts w:ascii="Calibri" w:hAnsi="Calibri" w:cs="Calibri"/>
          <w:i/>
          <w:sz w:val="18"/>
          <w:szCs w:val="18"/>
          <w:lang w:val="sl-SI"/>
        </w:rPr>
      </w:pPr>
      <w:r w:rsidRPr="007918C1">
        <w:rPr>
          <w:rFonts w:ascii="Calibri" w:hAnsi="Calibri" w:cs="Calibri"/>
          <w:i/>
          <w:sz w:val="18"/>
          <w:szCs w:val="18"/>
          <w:lang w:val="sl-SI"/>
        </w:rPr>
        <w:t xml:space="preserve">*Pri izbranih terminih </w:t>
      </w:r>
      <w:r w:rsidR="00334D7D" w:rsidRPr="007918C1">
        <w:rPr>
          <w:rFonts w:ascii="Calibri" w:hAnsi="Calibri" w:cs="Calibri"/>
          <w:i/>
          <w:sz w:val="18"/>
          <w:szCs w:val="18"/>
          <w:lang w:val="sl-SI"/>
        </w:rPr>
        <w:t xml:space="preserve">vas </w:t>
      </w:r>
      <w:r w:rsidRPr="007918C1">
        <w:rPr>
          <w:rFonts w:ascii="Calibri" w:hAnsi="Calibri" w:cs="Calibri"/>
          <w:i/>
          <w:sz w:val="18"/>
          <w:szCs w:val="18"/>
          <w:lang w:val="sl-SI"/>
        </w:rPr>
        <w:t>prosimo, da vpišete zaporedne številke glede na vaše prioritete</w:t>
      </w:r>
      <w:r w:rsidR="00334D7D" w:rsidRPr="007918C1">
        <w:rPr>
          <w:rFonts w:ascii="Calibri" w:hAnsi="Calibri" w:cs="Calibri"/>
          <w:i/>
          <w:sz w:val="18"/>
          <w:szCs w:val="18"/>
          <w:lang w:val="sl-SI"/>
        </w:rPr>
        <w:t xml:space="preserve"> sodelovanja</w:t>
      </w:r>
      <w:r w:rsidRPr="007918C1">
        <w:rPr>
          <w:rFonts w:ascii="Calibri" w:hAnsi="Calibri" w:cs="Calibri"/>
          <w:i/>
          <w:sz w:val="18"/>
          <w:szCs w:val="18"/>
          <w:lang w:val="sl-SI"/>
        </w:rPr>
        <w:t xml:space="preserve">, da bomo pri usklajevanju lažje sledili vašim željam. </w:t>
      </w:r>
    </w:p>
    <w:p w14:paraId="690F26E5" w14:textId="77777777" w:rsidR="00A35329" w:rsidRPr="007918C1" w:rsidRDefault="00A35329" w:rsidP="00944CF7">
      <w:pPr>
        <w:widowControl w:val="0"/>
        <w:shd w:val="clear" w:color="auto" w:fill="FFFFFF"/>
        <w:autoSpaceDE w:val="0"/>
        <w:autoSpaceDN w:val="0"/>
        <w:adjustRightInd w:val="0"/>
        <w:spacing w:line="300" w:lineRule="atLeast"/>
        <w:rPr>
          <w:rFonts w:ascii="Calibri" w:hAnsi="Calibri" w:cs="Calibri"/>
          <w:color w:val="000000"/>
          <w:sz w:val="22"/>
          <w:szCs w:val="22"/>
          <w:lang w:val="sl-SI"/>
        </w:rPr>
      </w:pPr>
    </w:p>
    <w:p w14:paraId="6E6C989E" w14:textId="7EAC78A3" w:rsidR="007918C1" w:rsidRPr="007918C1" w:rsidRDefault="007918C1" w:rsidP="007918C1">
      <w:pPr>
        <w:pStyle w:val="Odstavekseznama"/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line="300" w:lineRule="atLeast"/>
        <w:rPr>
          <w:rFonts w:ascii="Calibri" w:hAnsi="Calibri" w:cs="Calibri"/>
          <w:b/>
          <w:bCs/>
          <w:color w:val="000000"/>
          <w:sz w:val="22"/>
          <w:szCs w:val="22"/>
          <w:lang w:val="sl-SI"/>
        </w:rPr>
      </w:pPr>
      <w:r w:rsidRPr="007918C1">
        <w:rPr>
          <w:rFonts w:ascii="Calibri" w:hAnsi="Calibri" w:cs="Calibri"/>
          <w:b/>
          <w:bCs/>
          <w:color w:val="000000"/>
          <w:sz w:val="22"/>
          <w:szCs w:val="22"/>
          <w:lang w:val="sl-SI"/>
        </w:rPr>
        <w:t>Opis ponudbe in ponudnika</w:t>
      </w:r>
    </w:p>
    <w:p w14:paraId="477363A8" w14:textId="79CE1B19" w:rsidR="00A35329" w:rsidRDefault="007918C1" w:rsidP="00A35329">
      <w:pPr>
        <w:widowControl w:val="0"/>
        <w:shd w:val="clear" w:color="auto" w:fill="FFFFFF"/>
        <w:autoSpaceDE w:val="0"/>
        <w:autoSpaceDN w:val="0"/>
        <w:adjustRightInd w:val="0"/>
        <w:spacing w:line="300" w:lineRule="atLeast"/>
        <w:ind w:left="360"/>
        <w:rPr>
          <w:rFonts w:ascii="Calibri" w:hAnsi="Calibri" w:cs="Calibri"/>
          <w:i/>
          <w:iCs/>
          <w:color w:val="000000"/>
          <w:sz w:val="22"/>
          <w:szCs w:val="22"/>
          <w:lang w:val="sl-SI"/>
        </w:rPr>
      </w:pPr>
      <w:r w:rsidRPr="007918C1">
        <w:rPr>
          <w:rFonts w:ascii="Calibri" w:hAnsi="Calibri" w:cs="Calibri"/>
          <w:i/>
          <w:iCs/>
          <w:color w:val="000000"/>
          <w:sz w:val="22"/>
          <w:szCs w:val="22"/>
          <w:lang w:val="sl-SI"/>
        </w:rPr>
        <w:t xml:space="preserve">Prosimo za opis ponudnika in okvirne ponudbe, ki jo bomo navedli tudi ob promociji. Lahko navedete tudi povezave do spletne strani, </w:t>
      </w:r>
      <w:proofErr w:type="spellStart"/>
      <w:r w:rsidRPr="007918C1">
        <w:rPr>
          <w:rFonts w:ascii="Calibri" w:hAnsi="Calibri" w:cs="Calibri"/>
          <w:i/>
          <w:iCs/>
          <w:color w:val="000000"/>
          <w:sz w:val="22"/>
          <w:szCs w:val="22"/>
          <w:lang w:val="sl-SI"/>
        </w:rPr>
        <w:t>Fb</w:t>
      </w:r>
      <w:proofErr w:type="spellEnd"/>
      <w:r w:rsidRPr="007918C1">
        <w:rPr>
          <w:rFonts w:ascii="Calibri" w:hAnsi="Calibri" w:cs="Calibri"/>
          <w:i/>
          <w:iCs/>
          <w:color w:val="000000"/>
          <w:sz w:val="22"/>
          <w:szCs w:val="22"/>
          <w:lang w:val="sl-SI"/>
        </w:rPr>
        <w:t xml:space="preserve"> profila in IG profila. </w:t>
      </w:r>
      <w:r w:rsidR="00C615E7" w:rsidRPr="00C615E7">
        <w:rPr>
          <w:rFonts w:ascii="Calibri" w:hAnsi="Calibri" w:cs="Calibri"/>
          <w:i/>
          <w:iCs/>
          <w:color w:val="000000"/>
          <w:sz w:val="22"/>
          <w:szCs w:val="22"/>
          <w:lang w:val="sl-SI"/>
        </w:rPr>
        <w:t>Veseli bomo tudi fotografij primerne kakovosti, ki jih bomo uporabljali pri promociji.</w:t>
      </w:r>
    </w:p>
    <w:p w14:paraId="070E99D3" w14:textId="5D82DC30" w:rsidR="00A35329" w:rsidRDefault="007918C1" w:rsidP="00A35329">
      <w:pPr>
        <w:widowControl w:val="0"/>
        <w:shd w:val="clear" w:color="auto" w:fill="FFFFFF"/>
        <w:autoSpaceDE w:val="0"/>
        <w:autoSpaceDN w:val="0"/>
        <w:adjustRightInd w:val="0"/>
        <w:spacing w:line="300" w:lineRule="atLeast"/>
        <w:ind w:left="360"/>
        <w:rPr>
          <w:rFonts w:ascii="Calibri" w:hAnsi="Calibri" w:cs="Calibri"/>
          <w:i/>
          <w:iCs/>
          <w:color w:val="000000"/>
          <w:sz w:val="22"/>
          <w:szCs w:val="22"/>
          <w:lang w:val="sl-SI"/>
        </w:rPr>
      </w:pPr>
      <w:r w:rsidRPr="007918C1">
        <w:rPr>
          <w:rFonts w:ascii="Calibri" w:hAnsi="Calibri" w:cs="Calibri"/>
          <w:i/>
          <w:iCs/>
          <w:color w:val="000000"/>
          <w:sz w:val="22"/>
          <w:szCs w:val="22"/>
          <w:lang w:val="sl-SI"/>
        </w:rPr>
        <w:t xml:space="preserve">Podrobno ponudbo bomo dorekli </w:t>
      </w:r>
      <w:r w:rsidR="00015C96">
        <w:rPr>
          <w:rFonts w:ascii="Calibri" w:hAnsi="Calibri" w:cs="Calibri"/>
          <w:i/>
          <w:iCs/>
          <w:color w:val="000000"/>
          <w:sz w:val="22"/>
          <w:szCs w:val="22"/>
          <w:lang w:val="sl-SI"/>
        </w:rPr>
        <w:t>14</w:t>
      </w:r>
      <w:r w:rsidRPr="007918C1">
        <w:rPr>
          <w:rFonts w:ascii="Calibri" w:hAnsi="Calibri" w:cs="Calibri"/>
          <w:i/>
          <w:iCs/>
          <w:color w:val="000000"/>
          <w:sz w:val="22"/>
          <w:szCs w:val="22"/>
          <w:lang w:val="sl-SI"/>
        </w:rPr>
        <w:t xml:space="preserve"> dni pred dogodkov, na katerem boste sodelovali.</w:t>
      </w:r>
    </w:p>
    <w:tbl>
      <w:tblPr>
        <w:tblStyle w:val="Tabelamrea"/>
        <w:tblW w:w="0" w:type="auto"/>
        <w:tblInd w:w="360" w:type="dxa"/>
        <w:tblLook w:val="04A0" w:firstRow="1" w:lastRow="0" w:firstColumn="1" w:lastColumn="0" w:noHBand="0" w:noVBand="1"/>
      </w:tblPr>
      <w:tblGrid>
        <w:gridCol w:w="8990"/>
      </w:tblGrid>
      <w:tr w:rsidR="00A35329" w14:paraId="5ABA4683" w14:textId="77777777" w:rsidTr="00A35329">
        <w:tc>
          <w:tcPr>
            <w:tcW w:w="9350" w:type="dxa"/>
          </w:tcPr>
          <w:p w14:paraId="485F417D" w14:textId="77777777" w:rsidR="00A35329" w:rsidRDefault="00A35329" w:rsidP="007918C1">
            <w:pPr>
              <w:widowControl w:val="0"/>
              <w:autoSpaceDE w:val="0"/>
              <w:autoSpaceDN w:val="0"/>
              <w:adjustRightInd w:val="0"/>
              <w:spacing w:line="300" w:lineRule="atLeas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sl-SI"/>
              </w:rPr>
            </w:pPr>
          </w:p>
          <w:p w14:paraId="4B6BC7CD" w14:textId="77777777" w:rsidR="00A35329" w:rsidRDefault="00A35329" w:rsidP="007918C1">
            <w:pPr>
              <w:widowControl w:val="0"/>
              <w:autoSpaceDE w:val="0"/>
              <w:autoSpaceDN w:val="0"/>
              <w:adjustRightInd w:val="0"/>
              <w:spacing w:line="300" w:lineRule="atLeas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sl-SI"/>
              </w:rPr>
            </w:pPr>
          </w:p>
          <w:p w14:paraId="32B3284A" w14:textId="77777777" w:rsidR="00A35329" w:rsidRDefault="00A35329" w:rsidP="007918C1">
            <w:pPr>
              <w:widowControl w:val="0"/>
              <w:autoSpaceDE w:val="0"/>
              <w:autoSpaceDN w:val="0"/>
              <w:adjustRightInd w:val="0"/>
              <w:spacing w:line="300" w:lineRule="atLeas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sl-SI"/>
              </w:rPr>
            </w:pPr>
          </w:p>
          <w:p w14:paraId="6A2BFFB5" w14:textId="77777777" w:rsidR="00A35329" w:rsidRDefault="00A35329" w:rsidP="007918C1">
            <w:pPr>
              <w:widowControl w:val="0"/>
              <w:autoSpaceDE w:val="0"/>
              <w:autoSpaceDN w:val="0"/>
              <w:adjustRightInd w:val="0"/>
              <w:spacing w:line="300" w:lineRule="atLeas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sl-SI"/>
              </w:rPr>
            </w:pPr>
          </w:p>
          <w:p w14:paraId="04D2A24D" w14:textId="77777777" w:rsidR="00A35329" w:rsidRDefault="00A35329" w:rsidP="007918C1">
            <w:pPr>
              <w:widowControl w:val="0"/>
              <w:autoSpaceDE w:val="0"/>
              <w:autoSpaceDN w:val="0"/>
              <w:adjustRightInd w:val="0"/>
              <w:spacing w:line="300" w:lineRule="atLeas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sl-SI"/>
              </w:rPr>
            </w:pPr>
          </w:p>
          <w:p w14:paraId="3517E6E6" w14:textId="77777777" w:rsidR="00A35329" w:rsidRDefault="00A35329" w:rsidP="007918C1">
            <w:pPr>
              <w:widowControl w:val="0"/>
              <w:autoSpaceDE w:val="0"/>
              <w:autoSpaceDN w:val="0"/>
              <w:adjustRightInd w:val="0"/>
              <w:spacing w:line="300" w:lineRule="atLeas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sl-SI"/>
              </w:rPr>
            </w:pPr>
          </w:p>
          <w:p w14:paraId="6E294B47" w14:textId="77777777" w:rsidR="00A35329" w:rsidRDefault="00A35329" w:rsidP="007918C1">
            <w:pPr>
              <w:widowControl w:val="0"/>
              <w:autoSpaceDE w:val="0"/>
              <w:autoSpaceDN w:val="0"/>
              <w:adjustRightInd w:val="0"/>
              <w:spacing w:line="300" w:lineRule="atLeas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sl-SI"/>
              </w:rPr>
            </w:pPr>
          </w:p>
          <w:p w14:paraId="6214416C" w14:textId="77777777" w:rsidR="00A35329" w:rsidRDefault="00A35329" w:rsidP="007918C1">
            <w:pPr>
              <w:widowControl w:val="0"/>
              <w:autoSpaceDE w:val="0"/>
              <w:autoSpaceDN w:val="0"/>
              <w:adjustRightInd w:val="0"/>
              <w:spacing w:line="300" w:lineRule="atLeas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sl-SI"/>
              </w:rPr>
            </w:pPr>
          </w:p>
          <w:p w14:paraId="388E1BCF" w14:textId="1CCBD5AA" w:rsidR="00A35329" w:rsidRDefault="00A35329" w:rsidP="007918C1">
            <w:pPr>
              <w:widowControl w:val="0"/>
              <w:autoSpaceDE w:val="0"/>
              <w:autoSpaceDN w:val="0"/>
              <w:adjustRightInd w:val="0"/>
              <w:spacing w:line="300" w:lineRule="atLeas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sl-SI"/>
              </w:rPr>
            </w:pPr>
          </w:p>
          <w:p w14:paraId="52D0AB15" w14:textId="2A4013AE" w:rsidR="00A35329" w:rsidRDefault="00A35329" w:rsidP="007918C1">
            <w:pPr>
              <w:widowControl w:val="0"/>
              <w:autoSpaceDE w:val="0"/>
              <w:autoSpaceDN w:val="0"/>
              <w:adjustRightInd w:val="0"/>
              <w:spacing w:line="300" w:lineRule="atLeas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sl-SI"/>
              </w:rPr>
            </w:pPr>
          </w:p>
          <w:p w14:paraId="773FC5E3" w14:textId="649780D6" w:rsidR="00A35329" w:rsidRDefault="00A35329" w:rsidP="007918C1">
            <w:pPr>
              <w:widowControl w:val="0"/>
              <w:autoSpaceDE w:val="0"/>
              <w:autoSpaceDN w:val="0"/>
              <w:adjustRightInd w:val="0"/>
              <w:spacing w:line="300" w:lineRule="atLeas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sl-SI"/>
              </w:rPr>
            </w:pPr>
          </w:p>
          <w:p w14:paraId="233676D3" w14:textId="77777777" w:rsidR="00A35329" w:rsidRDefault="00A35329" w:rsidP="007918C1">
            <w:pPr>
              <w:widowControl w:val="0"/>
              <w:autoSpaceDE w:val="0"/>
              <w:autoSpaceDN w:val="0"/>
              <w:adjustRightInd w:val="0"/>
              <w:spacing w:line="300" w:lineRule="atLeas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sl-SI"/>
              </w:rPr>
            </w:pPr>
          </w:p>
          <w:p w14:paraId="76E8C429" w14:textId="3E1EA433" w:rsidR="00A35329" w:rsidRDefault="00A35329" w:rsidP="007918C1">
            <w:pPr>
              <w:widowControl w:val="0"/>
              <w:autoSpaceDE w:val="0"/>
              <w:autoSpaceDN w:val="0"/>
              <w:adjustRightInd w:val="0"/>
              <w:spacing w:line="300" w:lineRule="atLeas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sl-SI"/>
              </w:rPr>
            </w:pPr>
          </w:p>
        </w:tc>
      </w:tr>
    </w:tbl>
    <w:p w14:paraId="06EDCCB9" w14:textId="77777777" w:rsidR="00A35329" w:rsidRPr="007918C1" w:rsidRDefault="00A35329" w:rsidP="007918C1">
      <w:pPr>
        <w:widowControl w:val="0"/>
        <w:shd w:val="clear" w:color="auto" w:fill="FFFFFF"/>
        <w:autoSpaceDE w:val="0"/>
        <w:autoSpaceDN w:val="0"/>
        <w:adjustRightInd w:val="0"/>
        <w:spacing w:line="300" w:lineRule="atLeast"/>
        <w:ind w:left="360"/>
        <w:rPr>
          <w:rFonts w:ascii="Calibri" w:hAnsi="Calibri" w:cs="Calibri"/>
          <w:i/>
          <w:iCs/>
          <w:color w:val="000000"/>
          <w:sz w:val="22"/>
          <w:szCs w:val="22"/>
          <w:lang w:val="sl-SI"/>
        </w:rPr>
      </w:pPr>
    </w:p>
    <w:p w14:paraId="6B423027" w14:textId="77777777" w:rsidR="007918C1" w:rsidRDefault="007918C1" w:rsidP="00944CF7">
      <w:pPr>
        <w:widowControl w:val="0"/>
        <w:shd w:val="clear" w:color="auto" w:fill="FFFFFF"/>
        <w:autoSpaceDE w:val="0"/>
        <w:autoSpaceDN w:val="0"/>
        <w:adjustRightInd w:val="0"/>
        <w:spacing w:line="300" w:lineRule="atLeast"/>
        <w:rPr>
          <w:rFonts w:ascii="Calibri" w:hAnsi="Calibri" w:cs="Calibri"/>
          <w:color w:val="000000"/>
          <w:sz w:val="22"/>
          <w:szCs w:val="22"/>
          <w:lang w:val="de-DE"/>
        </w:rPr>
      </w:pPr>
    </w:p>
    <w:p w14:paraId="36AAC8F0" w14:textId="7B793166" w:rsidR="003C1993" w:rsidRDefault="00CE1129" w:rsidP="00944CF7">
      <w:pPr>
        <w:widowControl w:val="0"/>
        <w:shd w:val="clear" w:color="auto" w:fill="FFFFFF"/>
        <w:autoSpaceDE w:val="0"/>
        <w:autoSpaceDN w:val="0"/>
        <w:adjustRightInd w:val="0"/>
        <w:spacing w:line="300" w:lineRule="atLeast"/>
        <w:rPr>
          <w:rFonts w:ascii="Calibri" w:hAnsi="Calibri" w:cs="Calibri"/>
          <w:color w:val="000000"/>
          <w:sz w:val="22"/>
          <w:szCs w:val="22"/>
          <w:lang w:val="sl-SI"/>
        </w:rPr>
      </w:pPr>
      <w:r w:rsidRPr="00A35329">
        <w:rPr>
          <w:rFonts w:ascii="Calibri" w:hAnsi="Calibri" w:cs="Calibri"/>
          <w:color w:val="000000"/>
          <w:sz w:val="22"/>
          <w:szCs w:val="22"/>
          <w:lang w:val="sl-SI"/>
        </w:rPr>
        <w:t xml:space="preserve">Kraj in datum: </w:t>
      </w:r>
      <w:r w:rsidRPr="00A35329">
        <w:rPr>
          <w:rFonts w:ascii="Calibri" w:hAnsi="Calibri" w:cs="Calibri"/>
          <w:color w:val="000000"/>
          <w:sz w:val="22"/>
          <w:szCs w:val="22"/>
          <w:lang w:val="sl-SI"/>
        </w:rPr>
        <w:tab/>
      </w:r>
      <w:r w:rsidRPr="00A35329">
        <w:rPr>
          <w:rFonts w:ascii="Calibri" w:hAnsi="Calibri" w:cs="Calibri"/>
          <w:color w:val="000000"/>
          <w:sz w:val="22"/>
          <w:szCs w:val="22"/>
          <w:lang w:val="sl-SI"/>
        </w:rPr>
        <w:tab/>
      </w:r>
      <w:r w:rsidRPr="00A35329">
        <w:rPr>
          <w:rFonts w:ascii="Calibri" w:hAnsi="Calibri" w:cs="Calibri"/>
          <w:color w:val="000000"/>
          <w:sz w:val="22"/>
          <w:szCs w:val="22"/>
          <w:lang w:val="sl-SI"/>
        </w:rPr>
        <w:tab/>
      </w:r>
      <w:r w:rsidRPr="00A35329">
        <w:rPr>
          <w:rFonts w:ascii="Calibri" w:hAnsi="Calibri" w:cs="Calibri"/>
          <w:color w:val="000000"/>
          <w:sz w:val="22"/>
          <w:szCs w:val="22"/>
          <w:lang w:val="sl-SI"/>
        </w:rPr>
        <w:tab/>
      </w:r>
      <w:r w:rsidRPr="00A35329">
        <w:rPr>
          <w:rFonts w:ascii="Calibri" w:hAnsi="Calibri" w:cs="Calibri"/>
          <w:color w:val="000000"/>
          <w:sz w:val="22"/>
          <w:szCs w:val="22"/>
          <w:lang w:val="sl-SI"/>
        </w:rPr>
        <w:tab/>
      </w:r>
      <w:r w:rsidRPr="00A35329">
        <w:rPr>
          <w:rFonts w:ascii="Calibri" w:hAnsi="Calibri" w:cs="Calibri"/>
          <w:color w:val="000000"/>
          <w:sz w:val="22"/>
          <w:szCs w:val="22"/>
          <w:lang w:val="sl-SI"/>
        </w:rPr>
        <w:tab/>
      </w:r>
      <w:r w:rsidRPr="00A35329">
        <w:rPr>
          <w:rFonts w:ascii="Calibri" w:hAnsi="Calibri" w:cs="Calibri"/>
          <w:color w:val="000000"/>
          <w:sz w:val="22"/>
          <w:szCs w:val="22"/>
          <w:lang w:val="sl-SI"/>
        </w:rPr>
        <w:tab/>
        <w:t xml:space="preserve">  Žig in podpis zakonitega ponudnika:</w:t>
      </w:r>
    </w:p>
    <w:p w14:paraId="73691175" w14:textId="77777777" w:rsidR="00A35329" w:rsidRPr="00A35329" w:rsidRDefault="00A35329" w:rsidP="00944CF7">
      <w:pPr>
        <w:widowControl w:val="0"/>
        <w:shd w:val="clear" w:color="auto" w:fill="FFFFFF"/>
        <w:autoSpaceDE w:val="0"/>
        <w:autoSpaceDN w:val="0"/>
        <w:adjustRightInd w:val="0"/>
        <w:spacing w:line="300" w:lineRule="atLeast"/>
        <w:rPr>
          <w:rFonts w:ascii="Calibri" w:hAnsi="Calibri" w:cs="Calibri"/>
          <w:color w:val="000000"/>
          <w:sz w:val="22"/>
          <w:szCs w:val="22"/>
          <w:lang w:val="sl-SI"/>
        </w:rPr>
      </w:pPr>
    </w:p>
    <w:sectPr w:rsidR="00A35329" w:rsidRPr="00A35329" w:rsidSect="001706EA">
      <w:headerReference w:type="default" r:id="rId8"/>
      <w:footerReference w:type="default" r:id="rId9"/>
      <w:type w:val="continuous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9991E" w14:textId="77777777" w:rsidR="005D4984" w:rsidRDefault="005D4984" w:rsidP="00516927">
      <w:pPr>
        <w:spacing w:after="0" w:line="240" w:lineRule="auto"/>
      </w:pPr>
      <w:r>
        <w:separator/>
      </w:r>
    </w:p>
  </w:endnote>
  <w:endnote w:type="continuationSeparator" w:id="0">
    <w:p w14:paraId="1D978908" w14:textId="77777777" w:rsidR="005D4984" w:rsidRDefault="005D4984" w:rsidP="00516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56468" w14:textId="77777777" w:rsidR="00C821A5" w:rsidRPr="003136EC" w:rsidRDefault="00C821A5" w:rsidP="008A7444">
    <w:pPr>
      <w:pStyle w:val="Noga"/>
      <w:rPr>
        <w:color w:val="3E1F00"/>
        <w:sz w:val="14"/>
        <w:szCs w:val="14"/>
        <w:lang w:val="sl-SI"/>
      </w:rPr>
    </w:pPr>
    <w:r w:rsidRPr="00F851A1">
      <w:rPr>
        <w:color w:val="3E1F00"/>
        <w:sz w:val="14"/>
        <w:szCs w:val="14"/>
        <w:lang w:val="sl-SI"/>
      </w:rPr>
      <w:t xml:space="preserve">©Zavod za kulturo, turizem in šport Murska Sobota, </w:t>
    </w:r>
    <w:r w:rsidR="00711554">
      <w:rPr>
        <w:color w:val="3E1F00"/>
        <w:sz w:val="14"/>
        <w:szCs w:val="14"/>
        <w:lang w:val="sl-SI"/>
      </w:rPr>
      <w:t>Ul. Štefana Kovača 30</w:t>
    </w:r>
    <w:r w:rsidR="008A7444">
      <w:rPr>
        <w:color w:val="3E1F00"/>
        <w:sz w:val="14"/>
        <w:szCs w:val="14"/>
        <w:lang w:val="sl-SI"/>
      </w:rPr>
      <w:t xml:space="preserve">, </w:t>
    </w:r>
    <w:r w:rsidR="003136EC">
      <w:rPr>
        <w:color w:val="3E1F00"/>
        <w:sz w:val="14"/>
        <w:szCs w:val="14"/>
        <w:lang w:val="sl-SI"/>
      </w:rPr>
      <w:t xml:space="preserve">9000 Murska Sobota </w:t>
    </w:r>
    <w:r w:rsidR="00AF0D4D">
      <w:rPr>
        <w:color w:val="3E1F00"/>
        <w:sz w:val="14"/>
        <w:szCs w:val="14"/>
        <w:lang w:val="sl-SI"/>
      </w:rPr>
      <w:t>I 02 521 43 85</w:t>
    </w:r>
    <w:r w:rsidR="008A7444">
      <w:rPr>
        <w:color w:val="3E1F00"/>
        <w:sz w:val="14"/>
        <w:szCs w:val="14"/>
        <w:lang w:val="sl-SI"/>
      </w:rPr>
      <w:t xml:space="preserve"> I</w:t>
    </w:r>
    <w:r w:rsidRPr="00F851A1">
      <w:rPr>
        <w:color w:val="3E1F00"/>
        <w:sz w:val="14"/>
        <w:szCs w:val="14"/>
        <w:lang w:val="sl-SI"/>
      </w:rPr>
      <w:t xml:space="preserve"> </w:t>
    </w:r>
    <w:hyperlink r:id="rId1" w:history="1">
      <w:r w:rsidRPr="00F851A1">
        <w:rPr>
          <w:rStyle w:val="Hiperpovezava"/>
          <w:rFonts w:ascii="Calibri" w:hAnsi="Calibri"/>
          <w:sz w:val="14"/>
          <w:szCs w:val="14"/>
          <w:lang w:val="sl-SI"/>
        </w:rPr>
        <w:t>info@zkts-ms.si</w:t>
      </w:r>
    </w:hyperlink>
    <w:r w:rsidRPr="00F851A1">
      <w:rPr>
        <w:sz w:val="14"/>
        <w:szCs w:val="14"/>
        <w:lang w:val="sl-SI"/>
      </w:rPr>
      <w:t xml:space="preserve"> </w:t>
    </w:r>
    <w:r w:rsidR="003136EC">
      <w:rPr>
        <w:sz w:val="14"/>
        <w:szCs w:val="14"/>
        <w:lang w:val="sl-SI"/>
      </w:rPr>
      <w:tab/>
    </w:r>
    <w:r w:rsidR="003136EC">
      <w:rPr>
        <w:sz w:val="14"/>
        <w:szCs w:val="14"/>
        <w:lang w:val="sl-SI"/>
      </w:rPr>
      <w:tab/>
    </w:r>
  </w:p>
  <w:p w14:paraId="2BD9CF50" w14:textId="77777777" w:rsidR="00C821A5" w:rsidRPr="00F851A1" w:rsidRDefault="00C821A5" w:rsidP="003136EC">
    <w:pPr>
      <w:pStyle w:val="Noga"/>
      <w:jc w:val="right"/>
      <w:rPr>
        <w:lang w:val="sl-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D50B7" w14:textId="77777777" w:rsidR="005D4984" w:rsidRDefault="005D4984" w:rsidP="00516927">
      <w:pPr>
        <w:spacing w:after="0" w:line="240" w:lineRule="auto"/>
      </w:pPr>
      <w:r>
        <w:separator/>
      </w:r>
    </w:p>
  </w:footnote>
  <w:footnote w:type="continuationSeparator" w:id="0">
    <w:p w14:paraId="5ECC5967" w14:textId="77777777" w:rsidR="005D4984" w:rsidRDefault="005D4984" w:rsidP="00516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819EB" w14:textId="45757A3F" w:rsidR="00CA50B0" w:rsidRDefault="00FF73ED" w:rsidP="00FF73ED">
    <w:pPr>
      <w:pStyle w:val="Glava"/>
      <w:jc w:val="both"/>
    </w:pPr>
    <w:r>
      <w:rPr>
        <w:b/>
        <w:noProof/>
        <w:sz w:val="24"/>
        <w:szCs w:val="24"/>
        <w:lang w:eastAsia="sl-SI"/>
      </w:rPr>
      <w:drawing>
        <wp:inline distT="0" distB="0" distL="0" distR="0" wp14:anchorId="04D02557" wp14:editId="40353A12">
          <wp:extent cx="1228953" cy="682626"/>
          <wp:effectExtent l="0" t="0" r="9525" b="3175"/>
          <wp:docPr id="1" name="Slika 1" descr="C:\Users\bojan\AppData\Local\Microsoft\Windows\INetCache\Content.Word\socna_vilica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bojan\AppData\Local\Microsoft\Windows\INetCache\Content.Word\socna_vilica_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661" cy="684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tab/>
    </w:r>
    <w:r w:rsidR="00015C96">
      <w:rPr>
        <w:noProof/>
        <w:lang w:eastAsia="sl-SI"/>
      </w:rPr>
      <w:drawing>
        <wp:inline distT="0" distB="0" distL="0" distR="0" wp14:anchorId="56F3D868" wp14:editId="63C1EB5D">
          <wp:extent cx="1905000" cy="800100"/>
          <wp:effectExtent l="0" t="0" r="0" b="0"/>
          <wp:docPr id="3" name="Slika 3" descr="ZKTS_CGP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KTS_CGP_logoti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 w:rsidR="00015C96">
      <w:rPr>
        <w:noProof/>
      </w:rPr>
      <w:drawing>
        <wp:inline distT="0" distB="0" distL="0" distR="0" wp14:anchorId="46DFA3D8" wp14:editId="308DC600">
          <wp:extent cx="1211580" cy="687811"/>
          <wp:effectExtent l="0" t="0" r="7620" b="0"/>
          <wp:docPr id="2" name="Slika 2" descr="Slika, ki vsebuje besede besedilo&#10;&#10;Opis je samodejno ustvarj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lika 2" descr="Slika, ki vsebuje besede besedilo&#10;&#10;Opis je samodejno ustvarjen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3521" cy="6945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B56F1"/>
    <w:multiLevelType w:val="hybridMultilevel"/>
    <w:tmpl w:val="3EB4ECA8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359C6"/>
    <w:multiLevelType w:val="hybridMultilevel"/>
    <w:tmpl w:val="D7E89254"/>
    <w:lvl w:ilvl="0" w:tplc="24D0C792">
      <w:start w:val="1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545C8"/>
    <w:multiLevelType w:val="hybridMultilevel"/>
    <w:tmpl w:val="178CCAD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A6693"/>
    <w:multiLevelType w:val="hybridMultilevel"/>
    <w:tmpl w:val="AF06EC02"/>
    <w:lvl w:ilvl="0" w:tplc="0424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C1B6E"/>
    <w:multiLevelType w:val="hybridMultilevel"/>
    <w:tmpl w:val="9AC0599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F0498A"/>
    <w:multiLevelType w:val="hybridMultilevel"/>
    <w:tmpl w:val="8540881E"/>
    <w:lvl w:ilvl="0" w:tplc="0424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500029"/>
    <w:multiLevelType w:val="hybridMultilevel"/>
    <w:tmpl w:val="3CF04ED6"/>
    <w:lvl w:ilvl="0" w:tplc="C87CBF6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A91756"/>
    <w:multiLevelType w:val="hybridMultilevel"/>
    <w:tmpl w:val="FEE8B62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8247C"/>
    <w:multiLevelType w:val="hybridMultilevel"/>
    <w:tmpl w:val="BF2441B6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660D10"/>
    <w:multiLevelType w:val="hybridMultilevel"/>
    <w:tmpl w:val="9FB680B0"/>
    <w:lvl w:ilvl="0" w:tplc="0424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2B3BDC"/>
    <w:multiLevelType w:val="hybridMultilevel"/>
    <w:tmpl w:val="DC32E4A8"/>
    <w:lvl w:ilvl="0" w:tplc="0424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AFF5D4D"/>
    <w:multiLevelType w:val="hybridMultilevel"/>
    <w:tmpl w:val="18FE3EB8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7F5D98"/>
    <w:multiLevelType w:val="hybridMultilevel"/>
    <w:tmpl w:val="AAC01902"/>
    <w:lvl w:ilvl="0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2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0BC7F18"/>
    <w:multiLevelType w:val="hybridMultilevel"/>
    <w:tmpl w:val="441680CC"/>
    <w:lvl w:ilvl="0" w:tplc="0424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151412"/>
    <w:multiLevelType w:val="hybridMultilevel"/>
    <w:tmpl w:val="4BF68CB4"/>
    <w:lvl w:ilvl="0" w:tplc="0424000F">
      <w:start w:val="1"/>
      <w:numFmt w:val="decimal"/>
      <w:lvlText w:val="%1."/>
      <w:lvlJc w:val="left"/>
      <w:pPr>
        <w:ind w:left="-2493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-1773" w:hanging="360"/>
      </w:pPr>
    </w:lvl>
    <w:lvl w:ilvl="2" w:tplc="0424001B" w:tentative="1">
      <w:start w:val="1"/>
      <w:numFmt w:val="lowerRoman"/>
      <w:lvlText w:val="%3."/>
      <w:lvlJc w:val="right"/>
      <w:pPr>
        <w:ind w:left="-1053" w:hanging="180"/>
      </w:pPr>
    </w:lvl>
    <w:lvl w:ilvl="3" w:tplc="0424000F" w:tentative="1">
      <w:start w:val="1"/>
      <w:numFmt w:val="decimal"/>
      <w:lvlText w:val="%4."/>
      <w:lvlJc w:val="left"/>
      <w:pPr>
        <w:ind w:left="-333" w:hanging="360"/>
      </w:pPr>
    </w:lvl>
    <w:lvl w:ilvl="4" w:tplc="04240019" w:tentative="1">
      <w:start w:val="1"/>
      <w:numFmt w:val="lowerLetter"/>
      <w:lvlText w:val="%5."/>
      <w:lvlJc w:val="left"/>
      <w:pPr>
        <w:ind w:left="387" w:hanging="360"/>
      </w:pPr>
    </w:lvl>
    <w:lvl w:ilvl="5" w:tplc="0424001B" w:tentative="1">
      <w:start w:val="1"/>
      <w:numFmt w:val="lowerRoman"/>
      <w:lvlText w:val="%6."/>
      <w:lvlJc w:val="right"/>
      <w:pPr>
        <w:ind w:left="1107" w:hanging="180"/>
      </w:pPr>
    </w:lvl>
    <w:lvl w:ilvl="6" w:tplc="0424000F" w:tentative="1">
      <w:start w:val="1"/>
      <w:numFmt w:val="decimal"/>
      <w:lvlText w:val="%7."/>
      <w:lvlJc w:val="left"/>
      <w:pPr>
        <w:ind w:left="1827" w:hanging="360"/>
      </w:pPr>
    </w:lvl>
    <w:lvl w:ilvl="7" w:tplc="04240019" w:tentative="1">
      <w:start w:val="1"/>
      <w:numFmt w:val="lowerLetter"/>
      <w:lvlText w:val="%8."/>
      <w:lvlJc w:val="left"/>
      <w:pPr>
        <w:ind w:left="2547" w:hanging="360"/>
      </w:pPr>
    </w:lvl>
    <w:lvl w:ilvl="8" w:tplc="0424001B" w:tentative="1">
      <w:start w:val="1"/>
      <w:numFmt w:val="lowerRoman"/>
      <w:lvlText w:val="%9."/>
      <w:lvlJc w:val="right"/>
      <w:pPr>
        <w:ind w:left="3267" w:hanging="180"/>
      </w:pPr>
    </w:lvl>
  </w:abstractNum>
  <w:abstractNum w:abstractNumId="15" w15:restartNumberingAfterBreak="0">
    <w:nsid w:val="5F7E2EAD"/>
    <w:multiLevelType w:val="hybridMultilevel"/>
    <w:tmpl w:val="AB3EF2AE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A5CA0"/>
    <w:multiLevelType w:val="hybridMultilevel"/>
    <w:tmpl w:val="02665CD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EF6E44"/>
    <w:multiLevelType w:val="hybridMultilevel"/>
    <w:tmpl w:val="B5481A14"/>
    <w:lvl w:ilvl="0" w:tplc="CA9AFCD2">
      <w:start w:val="1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0608B8"/>
    <w:multiLevelType w:val="hybridMultilevel"/>
    <w:tmpl w:val="BA48E97A"/>
    <w:lvl w:ilvl="0" w:tplc="CFDE045C">
      <w:numFmt w:val="bullet"/>
      <w:lvlText w:val="-"/>
      <w:lvlJc w:val="left"/>
      <w:pPr>
        <w:ind w:left="36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EC05455"/>
    <w:multiLevelType w:val="hybridMultilevel"/>
    <w:tmpl w:val="1E38928A"/>
    <w:lvl w:ilvl="0" w:tplc="C51EA958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8"/>
  </w:num>
  <w:num w:numId="4">
    <w:abstractNumId w:val="15"/>
  </w:num>
  <w:num w:numId="5">
    <w:abstractNumId w:val="12"/>
  </w:num>
  <w:num w:numId="6">
    <w:abstractNumId w:val="3"/>
  </w:num>
  <w:num w:numId="7">
    <w:abstractNumId w:val="7"/>
  </w:num>
  <w:num w:numId="8">
    <w:abstractNumId w:val="11"/>
  </w:num>
  <w:num w:numId="9">
    <w:abstractNumId w:val="13"/>
  </w:num>
  <w:num w:numId="10">
    <w:abstractNumId w:val="14"/>
  </w:num>
  <w:num w:numId="11">
    <w:abstractNumId w:val="6"/>
  </w:num>
  <w:num w:numId="12">
    <w:abstractNumId w:val="16"/>
  </w:num>
  <w:num w:numId="13">
    <w:abstractNumId w:val="9"/>
  </w:num>
  <w:num w:numId="14">
    <w:abstractNumId w:val="1"/>
  </w:num>
  <w:num w:numId="15">
    <w:abstractNumId w:val="17"/>
  </w:num>
  <w:num w:numId="16">
    <w:abstractNumId w:val="4"/>
  </w:num>
  <w:num w:numId="17">
    <w:abstractNumId w:val="10"/>
  </w:num>
  <w:num w:numId="18">
    <w:abstractNumId w:val="0"/>
  </w:num>
  <w:num w:numId="19">
    <w:abstractNumId w:val="5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71E"/>
    <w:rsid w:val="00014BC6"/>
    <w:rsid w:val="00015C96"/>
    <w:rsid w:val="000225D4"/>
    <w:rsid w:val="00067993"/>
    <w:rsid w:val="00094FBE"/>
    <w:rsid w:val="000D3F8E"/>
    <w:rsid w:val="0010192A"/>
    <w:rsid w:val="00103384"/>
    <w:rsid w:val="00107352"/>
    <w:rsid w:val="00116757"/>
    <w:rsid w:val="0012799D"/>
    <w:rsid w:val="00137AFE"/>
    <w:rsid w:val="001706EA"/>
    <w:rsid w:val="00185B23"/>
    <w:rsid w:val="00191192"/>
    <w:rsid w:val="00192D4F"/>
    <w:rsid w:val="00195981"/>
    <w:rsid w:val="001A3A36"/>
    <w:rsid w:val="001A5F1A"/>
    <w:rsid w:val="001C4C87"/>
    <w:rsid w:val="001D5137"/>
    <w:rsid w:val="001D61E0"/>
    <w:rsid w:val="00222624"/>
    <w:rsid w:val="0026050A"/>
    <w:rsid w:val="002962D1"/>
    <w:rsid w:val="002E06CE"/>
    <w:rsid w:val="002F30D5"/>
    <w:rsid w:val="00311C56"/>
    <w:rsid w:val="003136EC"/>
    <w:rsid w:val="00323D15"/>
    <w:rsid w:val="00330535"/>
    <w:rsid w:val="00334D7D"/>
    <w:rsid w:val="00361C64"/>
    <w:rsid w:val="003624AB"/>
    <w:rsid w:val="00366BD8"/>
    <w:rsid w:val="0037721B"/>
    <w:rsid w:val="003A4A42"/>
    <w:rsid w:val="003C1993"/>
    <w:rsid w:val="003D396E"/>
    <w:rsid w:val="00406193"/>
    <w:rsid w:val="00425538"/>
    <w:rsid w:val="00426A51"/>
    <w:rsid w:val="00431035"/>
    <w:rsid w:val="0043668F"/>
    <w:rsid w:val="00487CF1"/>
    <w:rsid w:val="004B5F52"/>
    <w:rsid w:val="004D2F0D"/>
    <w:rsid w:val="004D3FE1"/>
    <w:rsid w:val="004D4A20"/>
    <w:rsid w:val="004D58C2"/>
    <w:rsid w:val="00503DCE"/>
    <w:rsid w:val="0051619C"/>
    <w:rsid w:val="00516927"/>
    <w:rsid w:val="00522B03"/>
    <w:rsid w:val="0054569B"/>
    <w:rsid w:val="00564D98"/>
    <w:rsid w:val="00575260"/>
    <w:rsid w:val="005D3CBF"/>
    <w:rsid w:val="005D4984"/>
    <w:rsid w:val="005D72B7"/>
    <w:rsid w:val="005F2A61"/>
    <w:rsid w:val="00626C12"/>
    <w:rsid w:val="00640B64"/>
    <w:rsid w:val="00656855"/>
    <w:rsid w:val="00671E60"/>
    <w:rsid w:val="00675AA5"/>
    <w:rsid w:val="00675B50"/>
    <w:rsid w:val="006817AD"/>
    <w:rsid w:val="00685920"/>
    <w:rsid w:val="006A55F8"/>
    <w:rsid w:val="006C10AB"/>
    <w:rsid w:val="006D0B94"/>
    <w:rsid w:val="006D190E"/>
    <w:rsid w:val="006D2D28"/>
    <w:rsid w:val="006D6491"/>
    <w:rsid w:val="00700FBA"/>
    <w:rsid w:val="007075CB"/>
    <w:rsid w:val="00711554"/>
    <w:rsid w:val="00713F29"/>
    <w:rsid w:val="00765CA4"/>
    <w:rsid w:val="00774A1D"/>
    <w:rsid w:val="0078164C"/>
    <w:rsid w:val="00782D64"/>
    <w:rsid w:val="007918C1"/>
    <w:rsid w:val="007A431A"/>
    <w:rsid w:val="007A605E"/>
    <w:rsid w:val="007A7A0D"/>
    <w:rsid w:val="007C7C6C"/>
    <w:rsid w:val="008414D6"/>
    <w:rsid w:val="00852423"/>
    <w:rsid w:val="00865289"/>
    <w:rsid w:val="0087371E"/>
    <w:rsid w:val="00877C4D"/>
    <w:rsid w:val="00882404"/>
    <w:rsid w:val="008A26E1"/>
    <w:rsid w:val="008A7444"/>
    <w:rsid w:val="008C25D4"/>
    <w:rsid w:val="008C420F"/>
    <w:rsid w:val="008D429D"/>
    <w:rsid w:val="009069FC"/>
    <w:rsid w:val="00934BD4"/>
    <w:rsid w:val="00936D32"/>
    <w:rsid w:val="009407C8"/>
    <w:rsid w:val="00944CF7"/>
    <w:rsid w:val="0094752C"/>
    <w:rsid w:val="00963209"/>
    <w:rsid w:val="009709FF"/>
    <w:rsid w:val="00984CE0"/>
    <w:rsid w:val="009B0B32"/>
    <w:rsid w:val="009B5F50"/>
    <w:rsid w:val="00A01405"/>
    <w:rsid w:val="00A01C15"/>
    <w:rsid w:val="00A032C4"/>
    <w:rsid w:val="00A149F2"/>
    <w:rsid w:val="00A35329"/>
    <w:rsid w:val="00A4063E"/>
    <w:rsid w:val="00A84B28"/>
    <w:rsid w:val="00AC05AE"/>
    <w:rsid w:val="00AE4BB4"/>
    <w:rsid w:val="00AF0D4D"/>
    <w:rsid w:val="00AF1FC9"/>
    <w:rsid w:val="00AF672B"/>
    <w:rsid w:val="00B150D1"/>
    <w:rsid w:val="00B316AE"/>
    <w:rsid w:val="00B34563"/>
    <w:rsid w:val="00BA1C87"/>
    <w:rsid w:val="00BB3A7F"/>
    <w:rsid w:val="00BC65CF"/>
    <w:rsid w:val="00BD09FF"/>
    <w:rsid w:val="00BE205C"/>
    <w:rsid w:val="00BF01D2"/>
    <w:rsid w:val="00BF7ACA"/>
    <w:rsid w:val="00C2248E"/>
    <w:rsid w:val="00C368B2"/>
    <w:rsid w:val="00C40764"/>
    <w:rsid w:val="00C615E7"/>
    <w:rsid w:val="00C821A5"/>
    <w:rsid w:val="00C86B2F"/>
    <w:rsid w:val="00C90312"/>
    <w:rsid w:val="00C96ACB"/>
    <w:rsid w:val="00CA1853"/>
    <w:rsid w:val="00CA3DCE"/>
    <w:rsid w:val="00CA50B0"/>
    <w:rsid w:val="00CB0786"/>
    <w:rsid w:val="00CE1129"/>
    <w:rsid w:val="00CF12A5"/>
    <w:rsid w:val="00CF2B22"/>
    <w:rsid w:val="00D02F7B"/>
    <w:rsid w:val="00D032DA"/>
    <w:rsid w:val="00D1594C"/>
    <w:rsid w:val="00D22B72"/>
    <w:rsid w:val="00D33724"/>
    <w:rsid w:val="00D539F3"/>
    <w:rsid w:val="00D60191"/>
    <w:rsid w:val="00D709FC"/>
    <w:rsid w:val="00D72BB2"/>
    <w:rsid w:val="00D82FC1"/>
    <w:rsid w:val="00DC2737"/>
    <w:rsid w:val="00DE192E"/>
    <w:rsid w:val="00DE5906"/>
    <w:rsid w:val="00DE7AB7"/>
    <w:rsid w:val="00E160EE"/>
    <w:rsid w:val="00E40265"/>
    <w:rsid w:val="00E55373"/>
    <w:rsid w:val="00E62435"/>
    <w:rsid w:val="00F01511"/>
    <w:rsid w:val="00F33C5C"/>
    <w:rsid w:val="00F625AB"/>
    <w:rsid w:val="00F801A9"/>
    <w:rsid w:val="00F851A1"/>
    <w:rsid w:val="00F86875"/>
    <w:rsid w:val="00FB218B"/>
    <w:rsid w:val="00FC57C3"/>
    <w:rsid w:val="00FC716E"/>
    <w:rsid w:val="00FE0148"/>
    <w:rsid w:val="00FE07BF"/>
    <w:rsid w:val="00FF0347"/>
    <w:rsid w:val="00FF3CC4"/>
    <w:rsid w:val="00FF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EFFBE1"/>
  <w15:chartTrackingRefBased/>
  <w15:docId w15:val="{3208CC1F-2D26-45D4-B604-EA65D408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17"/>
        <w:szCs w:val="17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link w:val="Naslov1Znak"/>
    <w:uiPriority w:val="9"/>
    <w:qFormat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B01513" w:themeColor="accent1"/>
      <w:sz w:val="28"/>
      <w:szCs w:val="28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B01513" w:themeColor="accent1"/>
      <w:sz w:val="22"/>
      <w:szCs w:val="22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pPr>
      <w:keepNext/>
      <w:keepLines/>
      <w:spacing w:before="160" w:after="0"/>
      <w:outlineLvl w:val="3"/>
    </w:pPr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0"/>
      <w:szCs w:val="20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pPr>
      <w:keepNext/>
      <w:keepLines/>
      <w:spacing w:before="160" w:after="0"/>
      <w:outlineLvl w:val="5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Naslovknjige">
    <w:name w:val="Book Title"/>
    <w:basedOn w:val="Privzetapisavaodstavka"/>
    <w:uiPriority w:val="33"/>
    <w:qFormat/>
    <w:rPr>
      <w:b/>
      <w:bCs/>
      <w:caps w:val="0"/>
      <w:smallCaps/>
      <w:spacing w:val="10"/>
    </w:rPr>
  </w:style>
  <w:style w:type="paragraph" w:styleId="Napis">
    <w:name w:val="caption"/>
    <w:basedOn w:val="Navaden"/>
    <w:next w:val="Navaden"/>
    <w:uiPriority w:val="35"/>
    <w:semiHidden/>
    <w:unhideWhenUsed/>
    <w:qFormat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Poudarek">
    <w:name w:val="Emphasis"/>
    <w:basedOn w:val="Privzetapisavaodstavka"/>
    <w:uiPriority w:val="20"/>
    <w:qFormat/>
    <w:rPr>
      <w:i/>
      <w:iCs/>
      <w:color w:val="000000" w:themeColor="text1"/>
    </w:rPr>
  </w:style>
  <w:style w:type="character" w:customStyle="1" w:styleId="Naslov1Znak">
    <w:name w:val="Naslov 1 Znak"/>
    <w:basedOn w:val="Privzetapisavaodstavka"/>
    <w:link w:val="Naslov1"/>
    <w:uiPriority w:val="9"/>
    <w:rPr>
      <w:rFonts w:asciiTheme="majorHAnsi" w:eastAsiaTheme="majorEastAsia" w:hAnsiTheme="majorHAnsi" w:cstheme="majorBidi"/>
      <w:color w:val="B01513" w:themeColor="accent1"/>
      <w:sz w:val="28"/>
      <w:szCs w:val="28"/>
    </w:rPr>
  </w:style>
  <w:style w:type="character" w:customStyle="1" w:styleId="Naslov2Znak">
    <w:name w:val="Naslov 2 Znak"/>
    <w:basedOn w:val="Privzetapisavaodstavka"/>
    <w:link w:val="Naslov2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character" w:customStyle="1" w:styleId="Naslov3Znak">
    <w:name w:val="Naslov 3 Znak"/>
    <w:basedOn w:val="Privzetapisavaodstavka"/>
    <w:link w:val="Naslov3"/>
    <w:uiPriority w:val="9"/>
    <w:semiHidden/>
    <w:rPr>
      <w:rFonts w:asciiTheme="majorHAnsi" w:eastAsiaTheme="majorEastAsia" w:hAnsiTheme="majorHAnsi" w:cstheme="majorBidi"/>
      <w:color w:val="B01513" w:themeColor="accent1"/>
      <w:sz w:val="22"/>
      <w:szCs w:val="22"/>
    </w:rPr>
  </w:style>
  <w:style w:type="character" w:customStyle="1" w:styleId="Naslov4Znak">
    <w:name w:val="Naslov 4 Znak"/>
    <w:basedOn w:val="Privzetapisavaodstavka"/>
    <w:link w:val="Naslov4"/>
    <w:uiPriority w:val="9"/>
    <w:semiHidden/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character" w:customStyle="1" w:styleId="Naslov5Znak">
    <w:name w:val="Naslov 5 Znak"/>
    <w:basedOn w:val="Privzetapisavaodstavka"/>
    <w:link w:val="Naslov5"/>
    <w:uiPriority w:val="9"/>
    <w:semiHidden/>
    <w:rPr>
      <w:rFonts w:asciiTheme="majorHAnsi" w:eastAsiaTheme="majorEastAsia" w:hAnsiTheme="majorHAnsi" w:cstheme="majorBidi"/>
      <w:sz w:val="20"/>
      <w:szCs w:val="20"/>
    </w:rPr>
  </w:style>
  <w:style w:type="character" w:customStyle="1" w:styleId="Naslov6Znak">
    <w:name w:val="Naslov 6 Znak"/>
    <w:basedOn w:val="Privzetapisavaodstavka"/>
    <w:link w:val="Naslov6"/>
    <w:uiPriority w:val="9"/>
    <w:semiHidden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slov7Znak">
    <w:name w:val="Naslov 7 Znak"/>
    <w:basedOn w:val="Privzetapisavaodstavka"/>
    <w:link w:val="Naslov7"/>
    <w:uiPriority w:val="9"/>
    <w:semiHidden/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character" w:customStyle="1" w:styleId="Naslov8Znak">
    <w:name w:val="Naslov 8 Znak"/>
    <w:basedOn w:val="Privzetapisavaodstavka"/>
    <w:link w:val="Naslov8"/>
    <w:uiPriority w:val="9"/>
    <w:semiHidden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slov9Znak">
    <w:name w:val="Naslov 9 Znak"/>
    <w:basedOn w:val="Privzetapisavaodstavka"/>
    <w:link w:val="Naslov9"/>
    <w:uiPriority w:val="9"/>
    <w:semiHidden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styleId="Intenzivenpoudarek">
    <w:name w:val="Intense Emphasis"/>
    <w:basedOn w:val="Privzetapisavaodstavka"/>
    <w:uiPriority w:val="21"/>
    <w:qFormat/>
    <w:rPr>
      <w:b/>
      <w:bCs/>
      <w:i/>
      <w:iCs/>
      <w:color w:val="auto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pPr>
      <w:pBdr>
        <w:left w:val="single" w:sz="36" w:space="4" w:color="B01513" w:themeColor="accent1"/>
      </w:pBdr>
      <w:spacing w:before="100" w:beforeAutospacing="1"/>
      <w:ind w:left="1224" w:right="1224"/>
    </w:pPr>
    <w:rPr>
      <w:color w:val="B01513" w:themeColor="accent1"/>
      <w:sz w:val="28"/>
      <w:szCs w:val="28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Pr>
      <w:color w:val="B01513" w:themeColor="accent1"/>
      <w:sz w:val="28"/>
      <w:szCs w:val="28"/>
    </w:rPr>
  </w:style>
  <w:style w:type="character" w:styleId="Intenzivensklic">
    <w:name w:val="Intense Reference"/>
    <w:basedOn w:val="Privzetapisavaodstavka"/>
    <w:uiPriority w:val="32"/>
    <w:qFormat/>
    <w:rPr>
      <w:b/>
      <w:bCs/>
      <w:caps w:val="0"/>
      <w:smallCaps/>
      <w:color w:val="auto"/>
      <w:spacing w:val="5"/>
      <w:u w:val="single"/>
    </w:rPr>
  </w:style>
  <w:style w:type="character" w:styleId="Hiperpovezava">
    <w:name w:val="Hyperlink"/>
    <w:basedOn w:val="Privzetapisavaodstavka"/>
    <w:unhideWhenUsed/>
    <w:rPr>
      <w:color w:val="4FB8C1" w:themeColor="text2" w:themeTint="99"/>
      <w:u w:val="single"/>
    </w:rPr>
  </w:style>
  <w:style w:type="character" w:styleId="SledenaHiperpovezava">
    <w:name w:val="FollowedHyperlink"/>
    <w:basedOn w:val="Privzetapisavaodstavka"/>
    <w:uiPriority w:val="99"/>
    <w:semiHidden/>
    <w:unhideWhenUsed/>
    <w:rPr>
      <w:color w:val="9DFFCB" w:themeColor="followedHyperlink"/>
      <w:u w:val="single"/>
    </w:rPr>
  </w:style>
  <w:style w:type="paragraph" w:styleId="Brezrazmikov">
    <w:name w:val="No Spacing"/>
    <w:link w:val="BrezrazmikovZnak"/>
    <w:uiPriority w:val="1"/>
    <w:qFormat/>
    <w:pPr>
      <w:spacing w:after="0" w:line="240" w:lineRule="auto"/>
    </w:pPr>
  </w:style>
  <w:style w:type="character" w:customStyle="1" w:styleId="BrezrazmikovZnak">
    <w:name w:val="Brez razmikov Znak"/>
    <w:basedOn w:val="Privzetapisavaodstavka"/>
    <w:link w:val="Brezrazmikov"/>
    <w:uiPriority w:val="1"/>
  </w:style>
  <w:style w:type="paragraph" w:styleId="Citat">
    <w:name w:val="Quote"/>
    <w:basedOn w:val="Navaden"/>
    <w:next w:val="Navaden"/>
    <w:link w:val="CitatZnak"/>
    <w:uiPriority w:val="29"/>
    <w:qFormat/>
    <w:pPr>
      <w:spacing w:before="160"/>
      <w:ind w:left="864" w:right="864"/>
    </w:pPr>
    <w:rPr>
      <w:rFonts w:asciiTheme="majorHAnsi" w:eastAsiaTheme="majorEastAsia" w:hAnsiTheme="majorHAnsi" w:cstheme="majorBidi"/>
    </w:rPr>
  </w:style>
  <w:style w:type="character" w:customStyle="1" w:styleId="CitatZnak">
    <w:name w:val="Citat Znak"/>
    <w:basedOn w:val="Privzetapisavaodstavka"/>
    <w:link w:val="Citat"/>
    <w:uiPriority w:val="29"/>
    <w:rPr>
      <w:rFonts w:asciiTheme="majorHAnsi" w:eastAsiaTheme="majorEastAsia" w:hAnsiTheme="majorHAnsi" w:cstheme="majorBidi"/>
    </w:rPr>
  </w:style>
  <w:style w:type="character" w:styleId="Krepko">
    <w:name w:val="Strong"/>
    <w:basedOn w:val="Privzetapisavaodstavka"/>
    <w:uiPriority w:val="22"/>
    <w:qFormat/>
    <w:rPr>
      <w:b/>
      <w:bCs/>
    </w:rPr>
  </w:style>
  <w:style w:type="paragraph" w:styleId="Podnaslov">
    <w:name w:val="Subtitle"/>
    <w:basedOn w:val="Navaden"/>
    <w:next w:val="Navaden"/>
    <w:link w:val="PodnaslovZnak"/>
    <w:uiPriority w:val="11"/>
    <w:qFormat/>
    <w:pPr>
      <w:numPr>
        <w:ilvl w:val="1"/>
      </w:numPr>
    </w:pPr>
    <w:rPr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Pr>
      <w:sz w:val="28"/>
      <w:szCs w:val="28"/>
    </w:rPr>
  </w:style>
  <w:style w:type="character" w:styleId="Neenpoudarek">
    <w:name w:val="Subtle Emphasis"/>
    <w:basedOn w:val="Privzetapisavaodstavka"/>
    <w:uiPriority w:val="19"/>
    <w:qFormat/>
    <w:rPr>
      <w:i/>
      <w:iCs/>
      <w:color w:val="595959" w:themeColor="text1" w:themeTint="A6"/>
    </w:rPr>
  </w:style>
  <w:style w:type="character" w:styleId="Neensklic">
    <w:name w:val="Subtle Reference"/>
    <w:basedOn w:val="Privzetapisavaodstavka"/>
    <w:uiPriority w:val="31"/>
    <w:qFormat/>
    <w:rPr>
      <w:caps w:val="0"/>
      <w:smallCaps/>
      <w:color w:val="404040" w:themeColor="text1" w:themeTint="BF"/>
      <w:u w:val="single" w:color="7F7F7F" w:themeColor="text1" w:themeTint="80"/>
    </w:rPr>
  </w:style>
  <w:style w:type="paragraph" w:styleId="Naslov">
    <w:name w:val="Title"/>
    <w:basedOn w:val="Navaden"/>
    <w:next w:val="Navaden"/>
    <w:link w:val="NaslovZnak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B01513" w:themeColor="accent1"/>
      <w:kern w:val="28"/>
      <w:sz w:val="72"/>
      <w:szCs w:val="72"/>
    </w:rPr>
  </w:style>
  <w:style w:type="character" w:customStyle="1" w:styleId="NaslovZnak">
    <w:name w:val="Naslov Znak"/>
    <w:basedOn w:val="Privzetapisavaodstavka"/>
    <w:link w:val="Naslov"/>
    <w:uiPriority w:val="10"/>
    <w:rPr>
      <w:rFonts w:asciiTheme="majorHAnsi" w:eastAsiaTheme="majorEastAsia" w:hAnsiTheme="majorHAnsi" w:cstheme="majorBidi"/>
      <w:color w:val="B01513" w:themeColor="accent1"/>
      <w:kern w:val="28"/>
      <w:sz w:val="72"/>
      <w:szCs w:val="72"/>
    </w:rPr>
  </w:style>
  <w:style w:type="paragraph" w:styleId="Odstavekseznama">
    <w:name w:val="List Paragraph"/>
    <w:basedOn w:val="Navaden"/>
    <w:uiPriority w:val="34"/>
    <w:qFormat/>
    <w:pPr>
      <w:ind w:left="720"/>
      <w:contextualSpacing/>
    </w:pPr>
  </w:style>
  <w:style w:type="paragraph" w:styleId="Glava">
    <w:name w:val="header"/>
    <w:basedOn w:val="Navaden"/>
    <w:link w:val="GlavaZnak"/>
    <w:semiHidden/>
    <w:rsid w:val="0087371E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sz w:val="22"/>
      <w:szCs w:val="22"/>
      <w:lang w:val="sl-SI" w:eastAsia="en-US"/>
    </w:rPr>
  </w:style>
  <w:style w:type="character" w:customStyle="1" w:styleId="GlavaZnak">
    <w:name w:val="Glava Znak"/>
    <w:basedOn w:val="Privzetapisavaodstavka"/>
    <w:link w:val="Glava"/>
    <w:semiHidden/>
    <w:rsid w:val="0087371E"/>
    <w:rPr>
      <w:rFonts w:ascii="Calibri" w:eastAsia="Times New Roman" w:hAnsi="Calibri" w:cs="Times New Roman"/>
      <w:sz w:val="22"/>
      <w:szCs w:val="22"/>
      <w:lang w:val="sl-SI" w:eastAsia="en-US"/>
    </w:rPr>
  </w:style>
  <w:style w:type="table" w:styleId="Tabelamrea">
    <w:name w:val="Table Grid"/>
    <w:basedOn w:val="Navadnatabela"/>
    <w:uiPriority w:val="39"/>
    <w:rsid w:val="00545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137A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137AFE"/>
    <w:rPr>
      <w:rFonts w:ascii="Segoe UI" w:hAnsi="Segoe UI" w:cs="Segoe UI"/>
      <w:sz w:val="18"/>
      <w:szCs w:val="18"/>
    </w:rPr>
  </w:style>
  <w:style w:type="paragraph" w:styleId="Noga">
    <w:name w:val="footer"/>
    <w:basedOn w:val="Navaden"/>
    <w:link w:val="NogaZnak"/>
    <w:unhideWhenUsed/>
    <w:rsid w:val="00516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516927"/>
  </w:style>
  <w:style w:type="table" w:customStyle="1" w:styleId="Tabelamrea1">
    <w:name w:val="Tabela – mreža1"/>
    <w:basedOn w:val="Navadnatabela"/>
    <w:next w:val="Tabelamrea"/>
    <w:uiPriority w:val="39"/>
    <w:rsid w:val="004D4A20"/>
    <w:pPr>
      <w:spacing w:after="0" w:line="240" w:lineRule="auto"/>
    </w:pPr>
    <w:rPr>
      <w:rFonts w:eastAsia="Calibri"/>
      <w:sz w:val="22"/>
      <w:szCs w:val="22"/>
      <w:lang w:val="sl-SI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97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zkts-ms.si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lga.lukac\AppData\Roaming\Microsoft\Templates\Na&#269;rt%20z%20ionom%20(prazno).dotx" TargetMode="External"/></Relationships>
</file>

<file path=word/theme/theme1.xml><?xml version="1.0" encoding="utf-8"?>
<a:theme xmlns:a="http://schemas.openxmlformats.org/drawingml/2006/main" name="Ion">
  <a:themeElements>
    <a:clrScheme name="Ion">
      <a:dk1>
        <a:sysClr val="windowText" lastClr="000000"/>
      </a:dk1>
      <a:lt1>
        <a:sysClr val="window" lastClr="FFFFFF"/>
      </a:lt1>
      <a:dk2>
        <a:srgbClr val="1E5155"/>
      </a:dk2>
      <a:lt2>
        <a:srgbClr val="EBEBEB"/>
      </a:lt2>
      <a:accent1>
        <a:srgbClr val="B01513"/>
      </a:accent1>
      <a:accent2>
        <a:srgbClr val="EA6312"/>
      </a:accent2>
      <a:accent3>
        <a:srgbClr val="E6B729"/>
      </a:accent3>
      <a:accent4>
        <a:srgbClr val="6AAC90"/>
      </a:accent4>
      <a:accent5>
        <a:srgbClr val="54849A"/>
      </a:accent5>
      <a:accent6>
        <a:srgbClr val="9E5E9B"/>
      </a:accent6>
      <a:hlink>
        <a:srgbClr val="58C1BA"/>
      </a:hlink>
      <a:folHlink>
        <a:srgbClr val="9DFFCB"/>
      </a:folHlink>
    </a:clrScheme>
    <a:fontScheme name="Ion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F8D527A9-858A-4DE6-85D1-2C4E15415F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Načrt z ionom (prazno)</Template>
  <TotalTime>109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helga.lukac</dc:creator>
  <cp:keywords/>
  <cp:lastModifiedBy>Gjorek Polonca</cp:lastModifiedBy>
  <cp:revision>7</cp:revision>
  <cp:lastPrinted>2022-03-15T07:49:00Z</cp:lastPrinted>
  <dcterms:created xsi:type="dcterms:W3CDTF">2022-03-15T07:49:00Z</dcterms:created>
  <dcterms:modified xsi:type="dcterms:W3CDTF">2022-03-17T09:53:00Z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TC034577119991</vt:lpwstr>
  </property>
</Properties>
</file>